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5F20B6" w14:textId="77777777" w:rsidR="003D0E22" w:rsidRPr="00031153" w:rsidRDefault="003D0E22" w:rsidP="00031153">
      <w:pPr>
        <w:spacing w:after="60"/>
        <w:jc w:val="left"/>
        <w:rPr>
          <w:rFonts w:ascii="HydraOT-ExtdBold" w:hAnsi="HydraOT-ExtdBold"/>
          <w:color w:val="00B2DD" w:themeColor="accent4"/>
          <w:sz w:val="28"/>
          <w:szCs w:val="30"/>
          <w:lang w:val="en-US"/>
        </w:rPr>
      </w:pPr>
      <w:r>
        <w:rPr>
          <w:rFonts w:ascii="HydraOT-ExtdBold" w:eastAsia="Times New Roman" w:hAnsi="HydraOT-ExtdBold" w:cs="Arial"/>
          <w:bCs/>
          <w:noProof/>
          <w:color w:val="00B2DD" w:themeColor="accent4"/>
          <w:kern w:val="32"/>
          <w:sz w:val="28"/>
          <w:szCs w:val="30"/>
          <w:lang w:val="de-CH" w:eastAsia="de-CH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162F190F" wp14:editId="27E10B73">
                <wp:simplePos x="0" y="0"/>
                <wp:positionH relativeFrom="margin">
                  <wp:posOffset>0</wp:posOffset>
                </wp:positionH>
                <wp:positionV relativeFrom="paragraph">
                  <wp:posOffset>414</wp:posOffset>
                </wp:positionV>
                <wp:extent cx="9839652" cy="1271524"/>
                <wp:effectExtent l="0" t="0" r="9525" b="5080"/>
                <wp:wrapTight wrapText="bothSides">
                  <wp:wrapPolygon edited="0">
                    <wp:start x="125" y="0"/>
                    <wp:lineTo x="0" y="2266"/>
                    <wp:lineTo x="0" y="21363"/>
                    <wp:lineTo x="21495" y="21363"/>
                    <wp:lineTo x="21579" y="1942"/>
                    <wp:lineTo x="10120" y="0"/>
                    <wp:lineTo x="125" y="0"/>
                  </wp:wrapPolygon>
                </wp:wrapTight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39652" cy="1271524"/>
                          <a:chOff x="0" y="0"/>
                          <a:chExt cx="9839652" cy="1271823"/>
                        </a:xfrm>
                      </wpg:grpSpPr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929" b="38165"/>
                          <a:stretch/>
                        </pic:blipFill>
                        <pic:spPr bwMode="auto">
                          <a:xfrm>
                            <a:off x="0" y="135173"/>
                            <a:ext cx="9777730" cy="1136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76775" cy="1255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5EA004" w14:textId="77777777" w:rsidR="00BE1B17" w:rsidRPr="003D5240" w:rsidRDefault="00CE2FAB" w:rsidP="00A86FE9">
                              <w:pPr>
                                <w:spacing w:after="0"/>
                                <w:rPr>
                                  <w:rFonts w:ascii="HydraOT-ExtdMedi" w:hAnsi="HydraOT-ExtdMedi"/>
                                  <w:color w:val="00B2DD" w:themeColor="accent4"/>
                                  <w:sz w:val="144"/>
                                  <w:szCs w:val="144"/>
                                  <w:lang w:val="de-CH" w:eastAsia="fr-FR"/>
                                </w:rPr>
                              </w:pPr>
                              <w:r w:rsidRPr="00830D96">
                                <w:rPr>
                                  <w:rFonts w:ascii="HydraOT-ExtdMedi" w:hAnsi="HydraOT-ExtdMedi"/>
                                  <w:color w:val="00B050"/>
                                  <w:sz w:val="144"/>
                                  <w:szCs w:val="144"/>
                                  <w:lang w:val="de-CH" w:eastAsia="fr-FR"/>
                                </w:rPr>
                                <w:t>Jugend</w:t>
                              </w:r>
                              <w:r>
                                <w:rPr>
                                  <w:rFonts w:ascii="HydraOT-ExtdMedi" w:hAnsi="HydraOT-ExtdMedi"/>
                                  <w:color w:val="00B2DD" w:themeColor="accent4"/>
                                  <w:sz w:val="144"/>
                                  <w:szCs w:val="144"/>
                                  <w:lang w:val="de-CH" w:eastAsia="fr-F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193" y="516343"/>
                            <a:ext cx="5077459" cy="715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38B63C" w14:textId="3064301B" w:rsidR="00A86FE9" w:rsidRPr="00031153" w:rsidRDefault="00031153" w:rsidP="00247778">
                              <w:pPr>
                                <w:spacing w:after="0"/>
                                <w:jc w:val="right"/>
                                <w:rPr>
                                  <w:rFonts w:ascii="HydraOT-ExtdMedi" w:hAnsi="HydraOT-ExtdMedi"/>
                                  <w:color w:val="00B050"/>
                                  <w:sz w:val="76"/>
                                  <w:szCs w:val="76"/>
                                  <w:lang w:val="de-CH" w:eastAsia="fr-FR"/>
                                </w:rPr>
                              </w:pPr>
                              <w:r w:rsidRPr="00031153">
                                <w:rPr>
                                  <w:rFonts w:ascii="HydraOT-ExtdMedi" w:hAnsi="HydraOT-ExtdMedi"/>
                                  <w:color w:val="00B050"/>
                                  <w:sz w:val="76"/>
                                  <w:szCs w:val="76"/>
                                  <w:lang w:val="de-CH" w:eastAsia="fr-FR"/>
                                </w:rPr>
                                <w:t>Frühling-Sommer</w:t>
                              </w:r>
                              <w:r w:rsidR="00C34F59">
                                <w:rPr>
                                  <w:rFonts w:ascii="HydraOT-ExtdMedi" w:hAnsi="HydraOT-ExtdMedi"/>
                                  <w:color w:val="00B050"/>
                                  <w:sz w:val="76"/>
                                  <w:szCs w:val="76"/>
                                  <w:lang w:val="de-CH" w:eastAsia="fr-FR"/>
                                </w:rPr>
                                <w:t xml:space="preserve"> 20</w:t>
                              </w:r>
                              <w:r w:rsidR="003C2FFB">
                                <w:rPr>
                                  <w:rFonts w:ascii="HydraOT-ExtdMedi" w:hAnsi="HydraOT-ExtdMedi"/>
                                  <w:color w:val="00B050"/>
                                  <w:sz w:val="76"/>
                                  <w:szCs w:val="76"/>
                                  <w:lang w:val="de-CH" w:eastAsia="fr-FR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2F190F" id="Gruppieren 3" o:spid="_x0000_s1026" style="position:absolute;margin-left:0;margin-top:.05pt;width:774.8pt;height:100.1pt;z-index:-251650048;mso-position-horizontal-relative:margin;mso-width-relative:margin;mso-height-relative:margin" coordsize="98396,12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top:1351;width:97777;height:11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">
                  <v:imagedata r:id="rId7" o:title="" croptop="28789f" cropbottom="2501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46767;height:12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" filled="f" stroked="f">
                  <v:textbox>
                    <w:txbxContent>
                      <w:p w14:paraId="655EA004" w14:textId="77777777" w:rsidR="00BE1B17" w:rsidRPr="003D5240" w:rsidRDefault="00CE2FAB" w:rsidP="00A86FE9">
                        <w:pPr>
                          <w:spacing w:after="0"/>
                          <w:rPr>
                            <w:rFonts w:ascii="HydraOT-ExtdMedi" w:hAnsi="HydraOT-ExtdMedi"/>
                            <w:color w:val="00B2DD" w:themeColor="accent4"/>
                            <w:sz w:val="144"/>
                            <w:szCs w:val="144"/>
                            <w:lang w:val="de-CH" w:eastAsia="fr-FR"/>
                          </w:rPr>
                        </w:pPr>
                        <w:r w:rsidRPr="00830D96">
                          <w:rPr>
                            <w:rFonts w:ascii="HydraOT-ExtdMedi" w:hAnsi="HydraOT-ExtdMedi"/>
                            <w:color w:val="00B050"/>
                            <w:sz w:val="144"/>
                            <w:szCs w:val="144"/>
                            <w:lang w:val="de-CH" w:eastAsia="fr-FR"/>
                          </w:rPr>
                          <w:t>Jugend</w:t>
                        </w:r>
                        <w:r>
                          <w:rPr>
                            <w:rFonts w:ascii="HydraOT-ExtdMedi" w:hAnsi="HydraOT-ExtdMedi"/>
                            <w:color w:val="00B2DD" w:themeColor="accent4"/>
                            <w:sz w:val="144"/>
                            <w:szCs w:val="144"/>
                            <w:lang w:val="de-CH" w:eastAsia="fr-FR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29" type="#_x0000_t202" style="position:absolute;left:47621;top:5163;width:50775;height:7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" filled="f" stroked="f">
                  <v:textbox style="mso-fit-shape-to-text:t">
                    <w:txbxContent>
                      <w:p w14:paraId="4438B63C" w14:textId="3064301B" w:rsidR="00A86FE9" w:rsidRPr="00031153" w:rsidRDefault="00031153" w:rsidP="00247778">
                        <w:pPr>
                          <w:spacing w:after="0"/>
                          <w:jc w:val="right"/>
                          <w:rPr>
                            <w:rFonts w:ascii="HydraOT-ExtdMedi" w:hAnsi="HydraOT-ExtdMedi"/>
                            <w:color w:val="00B050"/>
                            <w:sz w:val="76"/>
                            <w:szCs w:val="76"/>
                            <w:lang w:val="de-CH" w:eastAsia="fr-FR"/>
                          </w:rPr>
                        </w:pPr>
                        <w:r w:rsidRPr="00031153">
                          <w:rPr>
                            <w:rFonts w:ascii="HydraOT-ExtdMedi" w:hAnsi="HydraOT-ExtdMedi"/>
                            <w:color w:val="00B050"/>
                            <w:sz w:val="76"/>
                            <w:szCs w:val="76"/>
                            <w:lang w:val="de-CH" w:eastAsia="fr-FR"/>
                          </w:rPr>
                          <w:t>Frühling-Sommer</w:t>
                        </w:r>
                        <w:r w:rsidR="00C34F59">
                          <w:rPr>
                            <w:rFonts w:ascii="HydraOT-ExtdMedi" w:hAnsi="HydraOT-ExtdMedi"/>
                            <w:color w:val="00B050"/>
                            <w:sz w:val="76"/>
                            <w:szCs w:val="76"/>
                            <w:lang w:val="de-CH" w:eastAsia="fr-FR"/>
                          </w:rPr>
                          <w:t xml:space="preserve"> 20</w:t>
                        </w:r>
                        <w:r w:rsidR="003C2FFB">
                          <w:rPr>
                            <w:rFonts w:ascii="HydraOT-ExtdMedi" w:hAnsi="HydraOT-ExtdMedi"/>
                            <w:color w:val="00B050"/>
                            <w:sz w:val="76"/>
                            <w:szCs w:val="76"/>
                            <w:lang w:val="de-CH" w:eastAsia="fr-FR"/>
                          </w:rPr>
                          <w:t>20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1FF4DDDF" w14:textId="3958B53C" w:rsidR="00664C58" w:rsidRDefault="00247778" w:rsidP="003B67DA">
      <w:pPr>
        <w:pStyle w:val="Titel1"/>
        <w:tabs>
          <w:tab w:val="left" w:pos="1701"/>
          <w:tab w:val="left" w:pos="1843"/>
          <w:tab w:val="left" w:pos="2410"/>
          <w:tab w:val="left" w:pos="2835"/>
          <w:tab w:val="left" w:pos="5670"/>
          <w:tab w:val="left" w:pos="5954"/>
        </w:tabs>
        <w:spacing w:before="120" w:line="240" w:lineRule="auto"/>
        <w:rPr>
          <w:rFonts w:ascii="HydraOT-ExtdBold" w:hAnsi="HydraOT-ExtdBold"/>
          <w:color w:val="00B050"/>
        </w:rPr>
      </w:pPr>
      <w:r w:rsidRPr="008E0B98">
        <w:rPr>
          <w:rFonts w:ascii="HydraOT-ExtdBold" w:hAnsi="HydraOT-ExtdBold"/>
          <w:color w:val="00B050"/>
        </w:rPr>
        <w:t>März</w:t>
      </w:r>
    </w:p>
    <w:p w14:paraId="1B2D993D" w14:textId="4A2BF92E" w:rsidR="0008570B" w:rsidRPr="00136E86" w:rsidRDefault="0008570B" w:rsidP="001E07F4">
      <w:pPr>
        <w:tabs>
          <w:tab w:val="left" w:pos="1701"/>
          <w:tab w:val="left" w:pos="2835"/>
          <w:tab w:val="left" w:pos="5954"/>
        </w:tabs>
        <w:rPr>
          <w:sz w:val="32"/>
          <w:szCs w:val="32"/>
          <w:lang w:val="de-CH"/>
        </w:rPr>
      </w:pPr>
      <w:r>
        <w:rPr>
          <w:sz w:val="32"/>
          <w:szCs w:val="32"/>
          <w:lang w:val="de-CH"/>
        </w:rPr>
        <w:t>Samstag</w:t>
      </w:r>
      <w:r w:rsidRPr="001C38A8">
        <w:rPr>
          <w:sz w:val="32"/>
          <w:szCs w:val="32"/>
          <w:lang w:val="de-CH"/>
        </w:rPr>
        <w:tab/>
      </w:r>
      <w:r>
        <w:rPr>
          <w:sz w:val="32"/>
          <w:szCs w:val="32"/>
          <w:lang w:val="de-CH"/>
        </w:rPr>
        <w:t>14</w:t>
      </w:r>
      <w:r w:rsidRPr="001C38A8">
        <w:rPr>
          <w:sz w:val="32"/>
          <w:szCs w:val="32"/>
          <w:lang w:val="de-CH"/>
        </w:rPr>
        <w:t xml:space="preserve">. </w:t>
      </w:r>
      <w:r w:rsidRPr="001C38A8">
        <w:rPr>
          <w:sz w:val="32"/>
          <w:szCs w:val="32"/>
          <w:lang w:val="de-CH"/>
        </w:rPr>
        <w:tab/>
      </w:r>
      <w:r w:rsidRPr="00136E86">
        <w:rPr>
          <w:sz w:val="32"/>
          <w:szCs w:val="32"/>
          <w:lang w:val="de-CH"/>
        </w:rPr>
        <w:t>Worshipnight</w:t>
      </w:r>
      <w:r w:rsidR="003C2FFB" w:rsidRPr="00136E86">
        <w:rPr>
          <w:sz w:val="32"/>
          <w:szCs w:val="32"/>
          <w:lang w:val="de-CH"/>
        </w:rPr>
        <w:tab/>
      </w:r>
      <w:r w:rsidRPr="00136E86">
        <w:rPr>
          <w:sz w:val="32"/>
          <w:szCs w:val="32"/>
          <w:lang w:val="de-CH"/>
        </w:rPr>
        <w:t>19:</w:t>
      </w:r>
      <w:r w:rsidR="001E07F4">
        <w:rPr>
          <w:sz w:val="32"/>
          <w:szCs w:val="32"/>
          <w:lang w:val="de-CH"/>
        </w:rPr>
        <w:t>3</w:t>
      </w:r>
      <w:r w:rsidRPr="00136E86">
        <w:rPr>
          <w:sz w:val="32"/>
          <w:szCs w:val="32"/>
          <w:lang w:val="de-CH"/>
        </w:rPr>
        <w:t>0</w:t>
      </w:r>
    </w:p>
    <w:p w14:paraId="151AF3F2" w14:textId="299F469D" w:rsidR="00CE2FAB" w:rsidRPr="001E07F4" w:rsidRDefault="00CE2FAB" w:rsidP="003B67DA">
      <w:pPr>
        <w:tabs>
          <w:tab w:val="left" w:pos="1701"/>
          <w:tab w:val="left" w:pos="2835"/>
          <w:tab w:val="left" w:pos="5670"/>
          <w:tab w:val="left" w:pos="5954"/>
        </w:tabs>
        <w:rPr>
          <w:sz w:val="32"/>
          <w:szCs w:val="32"/>
          <w:lang w:val="de-CH"/>
        </w:rPr>
      </w:pPr>
      <w:r w:rsidRPr="001E07F4">
        <w:rPr>
          <w:sz w:val="32"/>
          <w:szCs w:val="32"/>
          <w:lang w:val="de-CH"/>
        </w:rPr>
        <w:t>Weekend</w:t>
      </w:r>
      <w:r w:rsidR="001C38A8" w:rsidRPr="001E07F4">
        <w:rPr>
          <w:sz w:val="32"/>
          <w:szCs w:val="32"/>
          <w:lang w:val="de-CH"/>
        </w:rPr>
        <w:tab/>
        <w:t>1</w:t>
      </w:r>
      <w:r w:rsidR="0008570B" w:rsidRPr="001E07F4">
        <w:rPr>
          <w:sz w:val="32"/>
          <w:szCs w:val="32"/>
          <w:lang w:val="de-CH"/>
        </w:rPr>
        <w:t>3</w:t>
      </w:r>
      <w:r w:rsidR="00AF4317" w:rsidRPr="001E07F4">
        <w:rPr>
          <w:sz w:val="32"/>
          <w:szCs w:val="32"/>
          <w:lang w:val="de-CH"/>
        </w:rPr>
        <w:t>.</w:t>
      </w:r>
      <w:r w:rsidR="001C38A8" w:rsidRPr="001E07F4">
        <w:rPr>
          <w:sz w:val="32"/>
          <w:szCs w:val="32"/>
          <w:lang w:val="de-CH"/>
        </w:rPr>
        <w:t>-1</w:t>
      </w:r>
      <w:r w:rsidR="0008570B" w:rsidRPr="001E07F4">
        <w:rPr>
          <w:sz w:val="32"/>
          <w:szCs w:val="32"/>
          <w:lang w:val="de-CH"/>
        </w:rPr>
        <w:t>5</w:t>
      </w:r>
      <w:r w:rsidR="003B67DA" w:rsidRPr="001E07F4">
        <w:rPr>
          <w:sz w:val="32"/>
          <w:szCs w:val="32"/>
          <w:lang w:val="de-CH"/>
        </w:rPr>
        <w:t>.</w:t>
      </w:r>
      <w:r w:rsidR="003B67DA" w:rsidRPr="001E07F4">
        <w:rPr>
          <w:sz w:val="32"/>
          <w:szCs w:val="32"/>
          <w:lang w:val="de-CH"/>
        </w:rPr>
        <w:tab/>
      </w:r>
      <w:r w:rsidRPr="001E07F4">
        <w:rPr>
          <w:sz w:val="32"/>
          <w:szCs w:val="32"/>
          <w:lang w:val="de-CH"/>
        </w:rPr>
        <w:t xml:space="preserve">Abschlussweekend BU </w:t>
      </w:r>
      <w:r w:rsidR="003B67DA" w:rsidRPr="001E07F4">
        <w:rPr>
          <w:sz w:val="32"/>
          <w:szCs w:val="32"/>
          <w:lang w:val="de-CH"/>
        </w:rPr>
        <w:tab/>
      </w:r>
    </w:p>
    <w:p w14:paraId="0849EF89" w14:textId="5A3951E0" w:rsidR="00CE2FAB" w:rsidRPr="001E07F4" w:rsidRDefault="00CE2FAB" w:rsidP="003B67DA">
      <w:pPr>
        <w:tabs>
          <w:tab w:val="left" w:pos="1701"/>
          <w:tab w:val="left" w:pos="2835"/>
          <w:tab w:val="left" w:pos="5954"/>
        </w:tabs>
        <w:rPr>
          <w:sz w:val="32"/>
          <w:szCs w:val="32"/>
          <w:lang w:val="de-CH"/>
        </w:rPr>
      </w:pPr>
      <w:r w:rsidRPr="001E07F4">
        <w:rPr>
          <w:sz w:val="32"/>
          <w:szCs w:val="32"/>
          <w:lang w:val="de-CH"/>
        </w:rPr>
        <w:t xml:space="preserve">Samstag </w:t>
      </w:r>
      <w:r w:rsidR="0021374F" w:rsidRPr="001E07F4">
        <w:rPr>
          <w:sz w:val="32"/>
          <w:szCs w:val="32"/>
          <w:lang w:val="de-CH"/>
        </w:rPr>
        <w:tab/>
        <w:t>2</w:t>
      </w:r>
      <w:r w:rsidR="0008570B" w:rsidRPr="001E07F4">
        <w:rPr>
          <w:sz w:val="32"/>
          <w:szCs w:val="32"/>
          <w:lang w:val="de-CH"/>
        </w:rPr>
        <w:t>8</w:t>
      </w:r>
      <w:r w:rsidR="003B67DA" w:rsidRPr="001E07F4">
        <w:rPr>
          <w:sz w:val="32"/>
          <w:szCs w:val="32"/>
          <w:lang w:val="de-CH"/>
        </w:rPr>
        <w:t xml:space="preserve">. </w:t>
      </w:r>
      <w:r w:rsidR="003B67DA" w:rsidRPr="001E07F4">
        <w:rPr>
          <w:sz w:val="32"/>
          <w:szCs w:val="32"/>
          <w:lang w:val="de-CH"/>
        </w:rPr>
        <w:tab/>
      </w:r>
      <w:r w:rsidRPr="001E07F4">
        <w:rPr>
          <w:sz w:val="32"/>
          <w:szCs w:val="32"/>
          <w:lang w:val="de-CH"/>
        </w:rPr>
        <w:t xml:space="preserve">Moveforhope </w:t>
      </w:r>
      <w:r w:rsidR="003B67DA" w:rsidRPr="001E07F4">
        <w:rPr>
          <w:sz w:val="32"/>
          <w:szCs w:val="32"/>
          <w:lang w:val="de-CH"/>
        </w:rPr>
        <w:tab/>
        <w:t>08:00</w:t>
      </w:r>
    </w:p>
    <w:p w14:paraId="4BA9ECBC" w14:textId="77777777" w:rsidR="003B67DA" w:rsidRPr="00830D96" w:rsidRDefault="00CE2FAB" w:rsidP="003B67DA">
      <w:pPr>
        <w:tabs>
          <w:tab w:val="left" w:pos="1701"/>
          <w:tab w:val="left" w:pos="2835"/>
          <w:tab w:val="left" w:pos="5670"/>
          <w:tab w:val="left" w:pos="5954"/>
        </w:tabs>
        <w:spacing w:before="120" w:after="60" w:line="259" w:lineRule="auto"/>
        <w:jc w:val="left"/>
        <w:rPr>
          <w:rFonts w:ascii="HydraOT-ExtdBold" w:hAnsi="HydraOT-ExtdBold"/>
          <w:color w:val="00B050"/>
          <w:sz w:val="32"/>
          <w:szCs w:val="32"/>
          <w:lang w:val="de-CH"/>
        </w:rPr>
      </w:pPr>
      <w:r w:rsidRPr="00830D96">
        <w:rPr>
          <w:rFonts w:ascii="HydraOT-ExtdBold" w:hAnsi="HydraOT-ExtdBold"/>
          <w:color w:val="00B050"/>
          <w:sz w:val="32"/>
          <w:szCs w:val="32"/>
          <w:lang w:val="de-CH"/>
        </w:rPr>
        <w:t>April</w:t>
      </w:r>
      <w:bookmarkStart w:id="0" w:name="_GoBack"/>
      <w:bookmarkEnd w:id="0"/>
    </w:p>
    <w:p w14:paraId="118D4B8D" w14:textId="5BCFF812" w:rsidR="0008570B" w:rsidRPr="008E0B98" w:rsidRDefault="0008570B" w:rsidP="001E07F4">
      <w:pPr>
        <w:tabs>
          <w:tab w:val="left" w:pos="1701"/>
          <w:tab w:val="left" w:pos="2835"/>
          <w:tab w:val="left" w:pos="5670"/>
          <w:tab w:val="left" w:pos="5954"/>
        </w:tabs>
        <w:rPr>
          <w:rFonts w:cs="Calibri"/>
          <w:sz w:val="32"/>
          <w:szCs w:val="32"/>
          <w:lang w:val="de-CH"/>
        </w:rPr>
      </w:pPr>
      <w:r w:rsidRPr="008E0B98">
        <w:rPr>
          <w:rFonts w:cs="Calibri"/>
          <w:sz w:val="32"/>
          <w:szCs w:val="32"/>
          <w:lang w:val="de-CH"/>
        </w:rPr>
        <w:t xml:space="preserve">Sonntag </w:t>
      </w:r>
      <w:r w:rsidRPr="008E0B98">
        <w:rPr>
          <w:rFonts w:cs="Calibri"/>
          <w:sz w:val="32"/>
          <w:szCs w:val="32"/>
          <w:lang w:val="de-CH"/>
        </w:rPr>
        <w:tab/>
      </w:r>
      <w:r>
        <w:rPr>
          <w:rFonts w:cs="Calibri"/>
          <w:sz w:val="32"/>
          <w:szCs w:val="32"/>
          <w:lang w:val="de-CH"/>
        </w:rPr>
        <w:t>5</w:t>
      </w:r>
      <w:r w:rsidRPr="008E0B98">
        <w:rPr>
          <w:rFonts w:cs="Calibri"/>
          <w:sz w:val="32"/>
          <w:szCs w:val="32"/>
          <w:lang w:val="de-CH"/>
        </w:rPr>
        <w:t xml:space="preserve">. </w:t>
      </w:r>
      <w:r w:rsidRPr="008E0B98">
        <w:rPr>
          <w:rFonts w:cs="Calibri"/>
          <w:sz w:val="32"/>
          <w:szCs w:val="32"/>
          <w:lang w:val="de-CH"/>
        </w:rPr>
        <w:tab/>
        <w:t>BlessBern</w:t>
      </w:r>
      <w:r w:rsidRPr="008E0B98">
        <w:rPr>
          <w:rFonts w:cs="Calibri"/>
          <w:sz w:val="32"/>
          <w:szCs w:val="32"/>
          <w:lang w:val="de-CH"/>
        </w:rPr>
        <w:tab/>
      </w:r>
      <w:r w:rsidRPr="008E0B98">
        <w:rPr>
          <w:rFonts w:cs="Calibri"/>
          <w:sz w:val="32"/>
          <w:szCs w:val="32"/>
          <w:lang w:val="de-CH"/>
        </w:rPr>
        <w:tab/>
        <w:t>19:00</w:t>
      </w:r>
    </w:p>
    <w:p w14:paraId="6B55B354" w14:textId="5689A290" w:rsidR="00CB7B9C" w:rsidRPr="003C2FFB" w:rsidRDefault="00AF4317" w:rsidP="001E07F4">
      <w:pPr>
        <w:tabs>
          <w:tab w:val="left" w:pos="1701"/>
          <w:tab w:val="left" w:pos="2835"/>
          <w:tab w:val="left" w:pos="5670"/>
          <w:tab w:val="left" w:pos="5954"/>
        </w:tabs>
        <w:rPr>
          <w:sz w:val="32"/>
          <w:szCs w:val="32"/>
          <w:lang w:val="de-CH"/>
        </w:rPr>
      </w:pPr>
      <w:r w:rsidRPr="00980DED">
        <w:rPr>
          <w:sz w:val="32"/>
          <w:szCs w:val="32"/>
          <w:lang w:val="de-CH"/>
        </w:rPr>
        <w:t>Woche</w:t>
      </w:r>
      <w:r w:rsidR="00CE2FAB" w:rsidRPr="00980DED">
        <w:rPr>
          <w:sz w:val="32"/>
          <w:szCs w:val="32"/>
          <w:lang w:val="de-CH"/>
        </w:rPr>
        <w:t xml:space="preserve"> </w:t>
      </w:r>
      <w:r w:rsidR="001C38A8">
        <w:rPr>
          <w:sz w:val="32"/>
          <w:szCs w:val="32"/>
          <w:lang w:val="de-CH"/>
        </w:rPr>
        <w:tab/>
      </w:r>
      <w:r w:rsidR="0008570B">
        <w:rPr>
          <w:sz w:val="32"/>
          <w:szCs w:val="32"/>
          <w:lang w:val="de-CH"/>
        </w:rPr>
        <w:t>23</w:t>
      </w:r>
      <w:r w:rsidR="001C38A8">
        <w:rPr>
          <w:sz w:val="32"/>
          <w:szCs w:val="32"/>
          <w:lang w:val="de-CH"/>
        </w:rPr>
        <w:t>.-</w:t>
      </w:r>
      <w:r w:rsidR="0008570B">
        <w:rPr>
          <w:sz w:val="32"/>
          <w:szCs w:val="32"/>
          <w:lang w:val="de-CH"/>
        </w:rPr>
        <w:t>29</w:t>
      </w:r>
      <w:r w:rsidR="003B67DA" w:rsidRPr="00980DED">
        <w:rPr>
          <w:sz w:val="32"/>
          <w:szCs w:val="32"/>
          <w:lang w:val="de-CH"/>
        </w:rPr>
        <w:t xml:space="preserve">. </w:t>
      </w:r>
      <w:r w:rsidR="003B67DA" w:rsidRPr="00980DED">
        <w:rPr>
          <w:sz w:val="32"/>
          <w:szCs w:val="32"/>
          <w:lang w:val="de-CH"/>
        </w:rPr>
        <w:tab/>
      </w:r>
      <w:r w:rsidR="00CE2FAB" w:rsidRPr="00980DED">
        <w:rPr>
          <w:sz w:val="32"/>
          <w:szCs w:val="32"/>
          <w:lang w:val="de-CH"/>
        </w:rPr>
        <w:t>Einsatzlager Ungarn</w:t>
      </w:r>
      <w:r w:rsidR="003B67DA" w:rsidRPr="00980DED">
        <w:rPr>
          <w:sz w:val="32"/>
          <w:szCs w:val="32"/>
          <w:lang w:val="de-CH"/>
        </w:rPr>
        <w:t xml:space="preserve"> </w:t>
      </w:r>
    </w:p>
    <w:p w14:paraId="2AD143EB" w14:textId="5A3702A3" w:rsidR="00136E86" w:rsidRPr="00136E86" w:rsidRDefault="0008570B" w:rsidP="001E07F4">
      <w:pPr>
        <w:tabs>
          <w:tab w:val="left" w:pos="1701"/>
          <w:tab w:val="left" w:pos="2835"/>
          <w:tab w:val="left" w:pos="5670"/>
          <w:tab w:val="left" w:pos="5954"/>
        </w:tabs>
        <w:rPr>
          <w:rFonts w:cs="Calibri"/>
          <w:sz w:val="32"/>
          <w:szCs w:val="32"/>
          <w:lang w:val="de-CH"/>
        </w:rPr>
      </w:pPr>
      <w:r w:rsidRPr="008E0B98">
        <w:rPr>
          <w:rFonts w:cs="Calibri"/>
          <w:sz w:val="32"/>
          <w:szCs w:val="32"/>
          <w:lang w:val="de-CH"/>
        </w:rPr>
        <w:t xml:space="preserve">Sonntag </w:t>
      </w:r>
      <w:r w:rsidRPr="008E0B98">
        <w:rPr>
          <w:rFonts w:cs="Calibri"/>
          <w:sz w:val="32"/>
          <w:szCs w:val="32"/>
          <w:lang w:val="de-CH"/>
        </w:rPr>
        <w:tab/>
        <w:t>2</w:t>
      </w:r>
      <w:r>
        <w:rPr>
          <w:rFonts w:cs="Calibri"/>
          <w:sz w:val="32"/>
          <w:szCs w:val="32"/>
          <w:lang w:val="de-CH"/>
        </w:rPr>
        <w:t>6</w:t>
      </w:r>
      <w:r w:rsidRPr="008E0B98">
        <w:rPr>
          <w:rFonts w:cs="Calibri"/>
          <w:sz w:val="32"/>
          <w:szCs w:val="32"/>
          <w:lang w:val="de-CH"/>
        </w:rPr>
        <w:t xml:space="preserve">. </w:t>
      </w:r>
      <w:r w:rsidRPr="008E0B98">
        <w:rPr>
          <w:rFonts w:cs="Calibri"/>
          <w:sz w:val="32"/>
          <w:szCs w:val="32"/>
          <w:lang w:val="de-CH"/>
        </w:rPr>
        <w:tab/>
        <w:t>BlessBern</w:t>
      </w:r>
      <w:r w:rsidRPr="008E0B98">
        <w:rPr>
          <w:rFonts w:cs="Calibri"/>
          <w:sz w:val="32"/>
          <w:szCs w:val="32"/>
          <w:lang w:val="de-CH"/>
        </w:rPr>
        <w:tab/>
      </w:r>
      <w:r w:rsidRPr="008E0B98">
        <w:rPr>
          <w:rFonts w:cs="Calibri"/>
          <w:sz w:val="32"/>
          <w:szCs w:val="32"/>
          <w:lang w:val="de-CH"/>
        </w:rPr>
        <w:tab/>
        <w:t>19:00</w:t>
      </w:r>
    </w:p>
    <w:p w14:paraId="56A73EEB" w14:textId="498BBCF0" w:rsidR="00990189" w:rsidRPr="001C38A8" w:rsidRDefault="00990189" w:rsidP="001E07F4">
      <w:pPr>
        <w:tabs>
          <w:tab w:val="left" w:pos="5954"/>
        </w:tabs>
        <w:spacing w:before="120" w:after="60" w:line="259" w:lineRule="auto"/>
        <w:jc w:val="left"/>
        <w:rPr>
          <w:rFonts w:ascii="HydraOT-ExtdBold" w:hAnsi="HydraOT-ExtdBold"/>
          <w:color w:val="00B050"/>
          <w:sz w:val="32"/>
          <w:szCs w:val="32"/>
          <w:lang w:val="de-CH"/>
        </w:rPr>
      </w:pPr>
      <w:r w:rsidRPr="001C38A8">
        <w:rPr>
          <w:rFonts w:ascii="HydraOT-ExtdBold" w:hAnsi="HydraOT-ExtdBold"/>
          <w:color w:val="00B050"/>
          <w:sz w:val="32"/>
          <w:szCs w:val="32"/>
          <w:lang w:val="de-CH"/>
        </w:rPr>
        <w:t>Mai</w:t>
      </w:r>
    </w:p>
    <w:p w14:paraId="01C2AEAE" w14:textId="4EF41580" w:rsidR="003D0E22" w:rsidRPr="00A477F2" w:rsidRDefault="003D0E22" w:rsidP="001E07F4">
      <w:pPr>
        <w:tabs>
          <w:tab w:val="left" w:pos="1701"/>
          <w:tab w:val="left" w:pos="2835"/>
          <w:tab w:val="left" w:pos="5954"/>
        </w:tabs>
        <w:rPr>
          <w:sz w:val="32"/>
          <w:szCs w:val="32"/>
          <w:lang w:val="de-CH"/>
        </w:rPr>
      </w:pPr>
      <w:r w:rsidRPr="00A477F2">
        <w:rPr>
          <w:sz w:val="32"/>
          <w:szCs w:val="32"/>
          <w:lang w:val="de-CH"/>
        </w:rPr>
        <w:t xml:space="preserve">Sonntag </w:t>
      </w:r>
      <w:r w:rsidR="00AF4317" w:rsidRPr="00A477F2">
        <w:rPr>
          <w:sz w:val="32"/>
          <w:szCs w:val="32"/>
          <w:lang w:val="de-CH"/>
        </w:rPr>
        <w:tab/>
      </w:r>
      <w:r w:rsidR="003C2FFB">
        <w:rPr>
          <w:sz w:val="32"/>
          <w:szCs w:val="32"/>
          <w:lang w:val="de-CH"/>
        </w:rPr>
        <w:t>17</w:t>
      </w:r>
      <w:r w:rsidR="00AF4317" w:rsidRPr="00A477F2">
        <w:rPr>
          <w:sz w:val="32"/>
          <w:szCs w:val="32"/>
          <w:lang w:val="de-CH"/>
        </w:rPr>
        <w:t>.</w:t>
      </w:r>
      <w:r w:rsidR="003B67DA" w:rsidRPr="00A477F2">
        <w:rPr>
          <w:sz w:val="32"/>
          <w:szCs w:val="32"/>
          <w:lang w:val="de-CH"/>
        </w:rPr>
        <w:t xml:space="preserve"> </w:t>
      </w:r>
      <w:r w:rsidR="001E07F4">
        <w:rPr>
          <w:sz w:val="32"/>
          <w:szCs w:val="32"/>
          <w:lang w:val="de-CH"/>
        </w:rPr>
        <w:tab/>
      </w:r>
      <w:r w:rsidRPr="00A477F2">
        <w:rPr>
          <w:sz w:val="32"/>
          <w:szCs w:val="32"/>
          <w:lang w:val="de-CH"/>
        </w:rPr>
        <w:t>Abschluss BU</w:t>
      </w:r>
      <w:r w:rsidR="003B67DA" w:rsidRPr="00A477F2">
        <w:rPr>
          <w:sz w:val="32"/>
          <w:szCs w:val="32"/>
          <w:lang w:val="de-CH"/>
        </w:rPr>
        <w:t xml:space="preserve"> </w:t>
      </w:r>
      <w:r w:rsidR="00AF4317" w:rsidRPr="00A477F2">
        <w:rPr>
          <w:sz w:val="32"/>
          <w:szCs w:val="32"/>
          <w:lang w:val="de-CH"/>
        </w:rPr>
        <w:tab/>
        <w:t>09:30</w:t>
      </w:r>
    </w:p>
    <w:p w14:paraId="24B3EA42" w14:textId="42ABDFC3" w:rsidR="003D0E22" w:rsidRDefault="003D0E22" w:rsidP="001E07F4">
      <w:pPr>
        <w:tabs>
          <w:tab w:val="left" w:pos="1701"/>
          <w:tab w:val="left" w:pos="2835"/>
          <w:tab w:val="left" w:pos="5954"/>
        </w:tabs>
        <w:rPr>
          <w:sz w:val="32"/>
          <w:szCs w:val="32"/>
          <w:lang w:val="de-CH"/>
        </w:rPr>
      </w:pPr>
      <w:r w:rsidRPr="001C38A8">
        <w:rPr>
          <w:sz w:val="32"/>
          <w:szCs w:val="32"/>
          <w:lang w:val="de-CH"/>
        </w:rPr>
        <w:t xml:space="preserve">Sonntag </w:t>
      </w:r>
      <w:r w:rsidR="00AF4317" w:rsidRPr="001C38A8">
        <w:rPr>
          <w:sz w:val="32"/>
          <w:szCs w:val="32"/>
          <w:lang w:val="de-CH"/>
        </w:rPr>
        <w:tab/>
      </w:r>
      <w:r w:rsidR="001C38A8">
        <w:rPr>
          <w:sz w:val="32"/>
          <w:szCs w:val="32"/>
          <w:lang w:val="de-CH"/>
        </w:rPr>
        <w:t>2</w:t>
      </w:r>
      <w:r w:rsidR="0008570B">
        <w:rPr>
          <w:sz w:val="32"/>
          <w:szCs w:val="32"/>
          <w:lang w:val="de-CH"/>
        </w:rPr>
        <w:t>4</w:t>
      </w:r>
      <w:r w:rsidR="00AF4317" w:rsidRPr="001C38A8">
        <w:rPr>
          <w:sz w:val="32"/>
          <w:szCs w:val="32"/>
          <w:lang w:val="de-CH"/>
        </w:rPr>
        <w:t>.</w:t>
      </w:r>
      <w:r w:rsidR="003B67DA" w:rsidRPr="001C38A8">
        <w:rPr>
          <w:sz w:val="32"/>
          <w:szCs w:val="32"/>
          <w:lang w:val="de-CH"/>
        </w:rPr>
        <w:t xml:space="preserve"> </w:t>
      </w:r>
      <w:r w:rsidR="00AF4317" w:rsidRPr="001C38A8">
        <w:rPr>
          <w:sz w:val="32"/>
          <w:szCs w:val="32"/>
          <w:lang w:val="de-CH"/>
        </w:rPr>
        <w:tab/>
      </w:r>
      <w:r w:rsidR="001C38A8">
        <w:rPr>
          <w:sz w:val="32"/>
          <w:szCs w:val="32"/>
          <w:lang w:val="de-CH"/>
        </w:rPr>
        <w:t>BlessBern</w:t>
      </w:r>
      <w:r w:rsidR="00AF4317" w:rsidRPr="001C38A8">
        <w:rPr>
          <w:sz w:val="32"/>
          <w:szCs w:val="32"/>
          <w:lang w:val="de-CH"/>
        </w:rPr>
        <w:tab/>
      </w:r>
      <w:r w:rsidR="001E07F4" w:rsidRPr="001C38A8">
        <w:rPr>
          <w:sz w:val="32"/>
          <w:szCs w:val="32"/>
          <w:lang w:val="de-CH"/>
        </w:rPr>
        <w:t>19:00</w:t>
      </w:r>
      <w:r w:rsidR="00AF4317" w:rsidRPr="001C38A8">
        <w:rPr>
          <w:sz w:val="32"/>
          <w:szCs w:val="32"/>
          <w:lang w:val="de-CH"/>
        </w:rPr>
        <w:tab/>
      </w:r>
    </w:p>
    <w:p w14:paraId="252E9D6E" w14:textId="0D6C9D00" w:rsidR="001C38A8" w:rsidRDefault="00DF4B58" w:rsidP="001E07F4">
      <w:pPr>
        <w:tabs>
          <w:tab w:val="left" w:pos="1701"/>
          <w:tab w:val="left" w:pos="2835"/>
          <w:tab w:val="left" w:pos="5954"/>
        </w:tabs>
        <w:rPr>
          <w:sz w:val="32"/>
          <w:szCs w:val="32"/>
          <w:lang w:val="de-CH"/>
        </w:rPr>
      </w:pPr>
      <w:r>
        <w:rPr>
          <w:sz w:val="32"/>
          <w:szCs w:val="32"/>
          <w:lang w:val="de-CH"/>
        </w:rPr>
        <w:t>Mittwoch</w:t>
      </w:r>
      <w:r w:rsidR="001C38A8">
        <w:rPr>
          <w:sz w:val="32"/>
          <w:szCs w:val="32"/>
          <w:lang w:val="de-CH"/>
        </w:rPr>
        <w:t xml:space="preserve"> </w:t>
      </w:r>
      <w:r w:rsidR="001C38A8">
        <w:rPr>
          <w:sz w:val="32"/>
          <w:szCs w:val="32"/>
          <w:lang w:val="de-CH"/>
        </w:rPr>
        <w:tab/>
        <w:t>2</w:t>
      </w:r>
      <w:r w:rsidR="0008570B">
        <w:rPr>
          <w:sz w:val="32"/>
          <w:szCs w:val="32"/>
          <w:lang w:val="de-CH"/>
        </w:rPr>
        <w:t>0</w:t>
      </w:r>
      <w:r w:rsidR="001C38A8">
        <w:rPr>
          <w:sz w:val="32"/>
          <w:szCs w:val="32"/>
          <w:lang w:val="de-CH"/>
        </w:rPr>
        <w:t xml:space="preserve">. </w:t>
      </w:r>
      <w:r w:rsidR="001C38A8">
        <w:rPr>
          <w:sz w:val="32"/>
          <w:szCs w:val="32"/>
          <w:lang w:val="de-CH"/>
        </w:rPr>
        <w:tab/>
      </w:r>
      <w:proofErr w:type="spellStart"/>
      <w:r w:rsidR="001C38A8">
        <w:rPr>
          <w:sz w:val="32"/>
          <w:szCs w:val="32"/>
          <w:lang w:val="de-CH"/>
        </w:rPr>
        <w:t>Grill</w:t>
      </w:r>
      <w:r w:rsidR="0008570B">
        <w:rPr>
          <w:sz w:val="32"/>
          <w:szCs w:val="32"/>
          <w:lang w:val="de-CH"/>
        </w:rPr>
        <w:t>`</w:t>
      </w:r>
      <w:r w:rsidR="001C38A8">
        <w:rPr>
          <w:sz w:val="32"/>
          <w:szCs w:val="32"/>
          <w:lang w:val="de-CH"/>
        </w:rPr>
        <w:t>n</w:t>
      </w:r>
      <w:proofErr w:type="spellEnd"/>
      <w:r w:rsidR="001C38A8">
        <w:rPr>
          <w:sz w:val="32"/>
          <w:szCs w:val="32"/>
          <w:lang w:val="de-CH"/>
        </w:rPr>
        <w:t xml:space="preserve"> </w:t>
      </w:r>
      <w:proofErr w:type="spellStart"/>
      <w:r w:rsidR="001C38A8">
        <w:rPr>
          <w:sz w:val="32"/>
          <w:szCs w:val="32"/>
          <w:lang w:val="de-CH"/>
        </w:rPr>
        <w:t>Chill</w:t>
      </w:r>
      <w:proofErr w:type="spellEnd"/>
      <w:r w:rsidR="001C38A8">
        <w:rPr>
          <w:sz w:val="32"/>
          <w:szCs w:val="32"/>
          <w:lang w:val="de-CH"/>
        </w:rPr>
        <w:t xml:space="preserve"> </w:t>
      </w:r>
      <w:r w:rsidR="001C38A8">
        <w:rPr>
          <w:sz w:val="32"/>
          <w:szCs w:val="32"/>
          <w:lang w:val="de-CH"/>
        </w:rPr>
        <w:tab/>
      </w:r>
      <w:r w:rsidR="001E07F4">
        <w:rPr>
          <w:sz w:val="32"/>
          <w:szCs w:val="32"/>
          <w:lang w:val="de-CH"/>
        </w:rPr>
        <w:t>18:00</w:t>
      </w:r>
      <w:r w:rsidR="001C38A8">
        <w:rPr>
          <w:sz w:val="32"/>
          <w:szCs w:val="32"/>
          <w:lang w:val="de-CH"/>
        </w:rPr>
        <w:tab/>
      </w:r>
    </w:p>
    <w:p w14:paraId="085A38F7" w14:textId="59CAF92B" w:rsidR="003D0E22" w:rsidRPr="008E0B98" w:rsidRDefault="00DF4B58" w:rsidP="001E07F4">
      <w:pPr>
        <w:tabs>
          <w:tab w:val="left" w:pos="1701"/>
          <w:tab w:val="left" w:pos="2835"/>
          <w:tab w:val="left" w:pos="5954"/>
        </w:tabs>
        <w:rPr>
          <w:sz w:val="32"/>
          <w:szCs w:val="32"/>
          <w:lang w:val="de-CH"/>
        </w:rPr>
      </w:pPr>
      <w:r w:rsidRPr="003C2FFB">
        <w:rPr>
          <w:sz w:val="32"/>
          <w:szCs w:val="32"/>
          <w:lang w:val="de-CH"/>
        </w:rPr>
        <w:t>Donnerstag</w:t>
      </w:r>
      <w:r w:rsidRPr="003C2FFB">
        <w:rPr>
          <w:sz w:val="32"/>
          <w:szCs w:val="32"/>
          <w:lang w:val="de-CH"/>
        </w:rPr>
        <w:tab/>
      </w:r>
      <w:r w:rsidR="003C2FFB" w:rsidRPr="003C2FFB">
        <w:rPr>
          <w:sz w:val="32"/>
          <w:szCs w:val="32"/>
          <w:lang w:val="de-CH"/>
        </w:rPr>
        <w:t>21</w:t>
      </w:r>
      <w:r w:rsidRPr="003C2FFB">
        <w:rPr>
          <w:sz w:val="32"/>
          <w:szCs w:val="32"/>
          <w:lang w:val="de-CH"/>
        </w:rPr>
        <w:t>.</w:t>
      </w:r>
      <w:r w:rsidRPr="003C2FFB">
        <w:rPr>
          <w:sz w:val="32"/>
          <w:szCs w:val="32"/>
          <w:lang w:val="de-CH"/>
        </w:rPr>
        <w:tab/>
        <w:t>Divisionstag Burgdorf</w:t>
      </w:r>
    </w:p>
    <w:p w14:paraId="44113BDB" w14:textId="7D9AF749" w:rsidR="001E07F4" w:rsidRDefault="001E07F4" w:rsidP="00AF4317">
      <w:pPr>
        <w:pStyle w:val="Titel1"/>
        <w:tabs>
          <w:tab w:val="left" w:pos="1701"/>
          <w:tab w:val="left" w:pos="5670"/>
        </w:tabs>
        <w:spacing w:before="120" w:line="240" w:lineRule="auto"/>
        <w:rPr>
          <w:rFonts w:ascii="HydraOT-ExtdBold" w:hAnsi="HydraOT-ExtdBold"/>
          <w:color w:val="00B050"/>
        </w:rPr>
      </w:pPr>
    </w:p>
    <w:p w14:paraId="394ED417" w14:textId="1AB64499" w:rsidR="001E07F4" w:rsidRDefault="001E07F4" w:rsidP="00AF4317">
      <w:pPr>
        <w:pStyle w:val="Titel1"/>
        <w:tabs>
          <w:tab w:val="left" w:pos="1701"/>
          <w:tab w:val="left" w:pos="5670"/>
        </w:tabs>
        <w:spacing w:before="120" w:line="240" w:lineRule="auto"/>
        <w:rPr>
          <w:rFonts w:ascii="HydraOT-ExtdBold" w:hAnsi="HydraOT-ExtdBold"/>
          <w:color w:val="00B050"/>
        </w:rPr>
      </w:pPr>
    </w:p>
    <w:p w14:paraId="377ECB9A" w14:textId="5D726D7C" w:rsidR="001E07F4" w:rsidRPr="001E07F4" w:rsidRDefault="00AC49AD" w:rsidP="001E07F4">
      <w:pPr>
        <w:rPr>
          <w:lang w:val="de-CH" w:eastAsia="de-DE"/>
        </w:rPr>
      </w:pPr>
      <w:r w:rsidRPr="00CB7B9C"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F80FAB0" wp14:editId="4A23640F">
                <wp:simplePos x="0" y="0"/>
                <wp:positionH relativeFrom="margin">
                  <wp:posOffset>63170</wp:posOffset>
                </wp:positionH>
                <wp:positionV relativeFrom="paragraph">
                  <wp:posOffset>50750</wp:posOffset>
                </wp:positionV>
                <wp:extent cx="1671955" cy="457200"/>
                <wp:effectExtent l="0" t="0" r="0" b="0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1955" cy="457200"/>
                          <a:chOff x="0" y="-31876"/>
                          <a:chExt cx="2487611" cy="717676"/>
                        </a:xfrm>
                      </wpg:grpSpPr>
                      <pic:pic xmlns:pic="http://schemas.openxmlformats.org/drawingml/2006/picture">
                        <pic:nvPicPr>
                          <pic:cNvPr id="22" name="Bild 22" descr="D:\Users\SA-Admin\Documents\Daten Martin\0Admin\Vorlagen\Shield-Wappen\0001_Neu\Shield\Shild_vek_cmyk_68x80mm_dt_io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584174" y="-31876"/>
                            <a:ext cx="1903437" cy="630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00559D" w14:textId="77777777" w:rsidR="00ED1F98" w:rsidRDefault="00ED1F98" w:rsidP="00990189">
                              <w:pPr>
                                <w:pStyle w:val="LogonormalErgnzung1Zeile"/>
                                <w:jc w:val="left"/>
                              </w:pPr>
                              <w:r w:rsidRPr="00990189">
                                <w:rPr>
                                  <w:sz w:val="32"/>
                                </w:rPr>
                                <w:t>Korps Bern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80FAB0" id="Gruppieren 4" o:spid="_x0000_s1030" style="position:absolute;left:0;text-align:left;margin-left:4.95pt;margin-top:4pt;width:131.65pt;height:36pt;z-index:251663360;mso-position-horizontal-relative:margin;mso-width-relative:margin;mso-height-relative:margin" coordorigin=",-318" coordsize="24876,717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">
                <v:shape id="Bild 22" o:spid="_x0000_s1031" type="#_x0000_t75" style="position:absolute;width:5842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">
                  <v:imagedata r:id="rId9" o:title="Shild_vek_cmyk_68x80mm_dt_io"/>
                </v:shape>
                <v:shape id="_x0000_s1032" type="#_x0000_t202" style="position:absolute;left:5841;top:-318;width:19035;height:6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700559D" w14:textId="77777777" w:rsidR="00ED1F98" w:rsidRDefault="00ED1F98" w:rsidP="00990189">
                        <w:pPr>
                          <w:pStyle w:val="LogonormalErgnzung1Zeile"/>
                          <w:jc w:val="left"/>
                        </w:pPr>
                        <w:r w:rsidRPr="00990189">
                          <w:rPr>
                            <w:sz w:val="32"/>
                          </w:rPr>
                          <w:t>Korps Bern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A99A326" w14:textId="77777777" w:rsidR="00AC49AD" w:rsidRPr="00AC49AD" w:rsidRDefault="00AC49AD" w:rsidP="00AF4317">
      <w:pPr>
        <w:pStyle w:val="Titel1"/>
        <w:tabs>
          <w:tab w:val="left" w:pos="1701"/>
          <w:tab w:val="left" w:pos="5670"/>
        </w:tabs>
        <w:spacing w:before="120" w:line="240" w:lineRule="auto"/>
        <w:rPr>
          <w:rFonts w:ascii="HydraOT-ExtdBold" w:hAnsi="HydraOT-ExtdBold"/>
          <w:color w:val="00B050"/>
          <w:sz w:val="28"/>
          <w:szCs w:val="28"/>
        </w:rPr>
      </w:pPr>
    </w:p>
    <w:p w14:paraId="08481175" w14:textId="5C030312" w:rsidR="00990189" w:rsidRPr="008E0B98" w:rsidRDefault="00990189" w:rsidP="00AF4317">
      <w:pPr>
        <w:pStyle w:val="Titel1"/>
        <w:tabs>
          <w:tab w:val="left" w:pos="1701"/>
          <w:tab w:val="left" w:pos="5670"/>
        </w:tabs>
        <w:spacing w:before="120" w:line="240" w:lineRule="auto"/>
        <w:rPr>
          <w:rFonts w:ascii="HydraOT-ExtdBold" w:hAnsi="HydraOT-ExtdBold"/>
          <w:color w:val="00B050"/>
        </w:rPr>
      </w:pPr>
      <w:r w:rsidRPr="008E0B98">
        <w:rPr>
          <w:rFonts w:ascii="HydraOT-ExtdBold" w:hAnsi="HydraOT-ExtdBold"/>
          <w:color w:val="00B050"/>
        </w:rPr>
        <w:t>Juni</w:t>
      </w:r>
    </w:p>
    <w:p w14:paraId="4FD2720C" w14:textId="04A91FDB" w:rsidR="003D0E22" w:rsidRDefault="003D0E22" w:rsidP="00AC49AD">
      <w:pPr>
        <w:tabs>
          <w:tab w:val="left" w:pos="1701"/>
          <w:tab w:val="left" w:pos="2835"/>
          <w:tab w:val="left" w:pos="6237"/>
          <w:tab w:val="left" w:pos="6521"/>
        </w:tabs>
        <w:rPr>
          <w:sz w:val="32"/>
          <w:szCs w:val="32"/>
          <w:lang w:val="de-CH"/>
        </w:rPr>
      </w:pPr>
      <w:r w:rsidRPr="008E0B98">
        <w:rPr>
          <w:sz w:val="32"/>
          <w:szCs w:val="32"/>
          <w:lang w:val="de-CH"/>
        </w:rPr>
        <w:t xml:space="preserve">Weekend </w:t>
      </w:r>
      <w:r w:rsidR="00AF4317" w:rsidRPr="008E0B98">
        <w:rPr>
          <w:sz w:val="32"/>
          <w:szCs w:val="32"/>
          <w:lang w:val="de-CH"/>
        </w:rPr>
        <w:tab/>
      </w:r>
      <w:r w:rsidR="003B67DA" w:rsidRPr="008E0B98">
        <w:rPr>
          <w:sz w:val="32"/>
          <w:szCs w:val="32"/>
          <w:lang w:val="de-CH"/>
        </w:rPr>
        <w:t>1</w:t>
      </w:r>
      <w:r w:rsidR="0008570B">
        <w:rPr>
          <w:sz w:val="32"/>
          <w:szCs w:val="32"/>
          <w:lang w:val="de-CH"/>
        </w:rPr>
        <w:t>3</w:t>
      </w:r>
      <w:r w:rsidR="00AF4317" w:rsidRPr="008E0B98">
        <w:rPr>
          <w:sz w:val="32"/>
          <w:szCs w:val="32"/>
          <w:lang w:val="de-CH"/>
        </w:rPr>
        <w:t>.</w:t>
      </w:r>
      <w:r w:rsidR="003B67DA" w:rsidRPr="008E0B98">
        <w:rPr>
          <w:sz w:val="32"/>
          <w:szCs w:val="32"/>
          <w:lang w:val="de-CH"/>
        </w:rPr>
        <w:t>-1</w:t>
      </w:r>
      <w:r w:rsidR="0008570B">
        <w:rPr>
          <w:sz w:val="32"/>
          <w:szCs w:val="32"/>
          <w:lang w:val="de-CH"/>
        </w:rPr>
        <w:t>4</w:t>
      </w:r>
      <w:r w:rsidR="00AF4317" w:rsidRPr="008E0B98">
        <w:rPr>
          <w:sz w:val="32"/>
          <w:szCs w:val="32"/>
          <w:lang w:val="de-CH"/>
        </w:rPr>
        <w:t>.</w:t>
      </w:r>
      <w:r w:rsidR="003B67DA" w:rsidRPr="008E0B98">
        <w:rPr>
          <w:sz w:val="32"/>
          <w:szCs w:val="32"/>
          <w:lang w:val="de-CH"/>
        </w:rPr>
        <w:t xml:space="preserve"> </w:t>
      </w:r>
      <w:r w:rsidR="00AC49AD">
        <w:rPr>
          <w:sz w:val="32"/>
          <w:szCs w:val="32"/>
          <w:lang w:val="de-CH"/>
        </w:rPr>
        <w:tab/>
      </w:r>
      <w:r w:rsidRPr="008E0B98">
        <w:rPr>
          <w:sz w:val="32"/>
          <w:szCs w:val="32"/>
          <w:lang w:val="de-CH"/>
        </w:rPr>
        <w:t>Sporttag Lyss</w:t>
      </w:r>
      <w:r w:rsidR="003B67DA" w:rsidRPr="008E0B98">
        <w:rPr>
          <w:sz w:val="32"/>
          <w:szCs w:val="32"/>
          <w:lang w:val="de-CH"/>
        </w:rPr>
        <w:t xml:space="preserve"> </w:t>
      </w:r>
    </w:p>
    <w:p w14:paraId="0EE0897A" w14:textId="4CE83E41" w:rsidR="001E07F4" w:rsidRPr="001E07F4" w:rsidRDefault="001E07F4" w:rsidP="00AC49AD">
      <w:pPr>
        <w:tabs>
          <w:tab w:val="left" w:pos="1701"/>
          <w:tab w:val="left" w:pos="2835"/>
          <w:tab w:val="left" w:pos="6237"/>
          <w:tab w:val="left" w:pos="6521"/>
        </w:tabs>
        <w:rPr>
          <w:sz w:val="32"/>
          <w:szCs w:val="32"/>
          <w:lang w:val="en-US"/>
        </w:rPr>
      </w:pPr>
      <w:r w:rsidRPr="00AC49AD">
        <w:rPr>
          <w:sz w:val="32"/>
          <w:szCs w:val="32"/>
          <w:lang w:val="de-CH"/>
        </w:rPr>
        <w:t xml:space="preserve">Sonntag </w:t>
      </w:r>
      <w:r w:rsidR="00AC49AD">
        <w:rPr>
          <w:sz w:val="32"/>
          <w:szCs w:val="32"/>
          <w:lang w:val="de-CH"/>
        </w:rPr>
        <w:tab/>
      </w:r>
      <w:r w:rsidRPr="00AC49AD">
        <w:rPr>
          <w:sz w:val="32"/>
          <w:szCs w:val="32"/>
          <w:lang w:val="de-CH"/>
        </w:rPr>
        <w:t>2</w:t>
      </w:r>
      <w:r w:rsidRPr="00AC49AD">
        <w:rPr>
          <w:sz w:val="32"/>
          <w:szCs w:val="32"/>
          <w:lang w:val="de-CH"/>
        </w:rPr>
        <w:t>1</w:t>
      </w:r>
      <w:r w:rsidRPr="00AC49AD">
        <w:rPr>
          <w:sz w:val="32"/>
          <w:szCs w:val="32"/>
          <w:lang w:val="de-CH"/>
        </w:rPr>
        <w:t>.</w:t>
      </w:r>
      <w:r w:rsidR="00AC49AD" w:rsidRPr="00AC49AD">
        <w:rPr>
          <w:sz w:val="32"/>
          <w:szCs w:val="32"/>
          <w:lang w:val="de-CH"/>
        </w:rPr>
        <w:tab/>
      </w:r>
      <w:r w:rsidRPr="001E07F4">
        <w:rPr>
          <w:sz w:val="32"/>
          <w:szCs w:val="32"/>
          <w:lang w:val="en-US"/>
        </w:rPr>
        <w:t>Time to Be</w:t>
      </w:r>
      <w:r w:rsidRPr="001E07F4">
        <w:rPr>
          <w:sz w:val="32"/>
          <w:szCs w:val="32"/>
          <w:lang w:val="en-US"/>
        </w:rPr>
        <w:tab/>
        <w:t>11:00</w:t>
      </w:r>
    </w:p>
    <w:p w14:paraId="5E1FDF5A" w14:textId="2CA3755B" w:rsidR="00136E86" w:rsidRPr="001E07F4" w:rsidRDefault="003D0E22" w:rsidP="00AC49AD">
      <w:pPr>
        <w:tabs>
          <w:tab w:val="left" w:pos="1701"/>
          <w:tab w:val="left" w:pos="2835"/>
          <w:tab w:val="left" w:pos="6237"/>
          <w:tab w:val="left" w:pos="6521"/>
        </w:tabs>
        <w:rPr>
          <w:sz w:val="28"/>
          <w:szCs w:val="28"/>
          <w:lang w:val="en-US"/>
        </w:rPr>
      </w:pPr>
      <w:r w:rsidRPr="001E07F4">
        <w:rPr>
          <w:sz w:val="32"/>
          <w:szCs w:val="32"/>
          <w:lang w:val="en-US"/>
        </w:rPr>
        <w:t>Sonntag</w:t>
      </w:r>
      <w:r w:rsidR="003B67DA" w:rsidRPr="001E07F4">
        <w:rPr>
          <w:sz w:val="32"/>
          <w:szCs w:val="32"/>
          <w:lang w:val="en-US"/>
        </w:rPr>
        <w:t xml:space="preserve"> </w:t>
      </w:r>
      <w:r w:rsidR="00AF4317" w:rsidRPr="001E07F4">
        <w:rPr>
          <w:sz w:val="32"/>
          <w:szCs w:val="32"/>
          <w:lang w:val="en-US"/>
        </w:rPr>
        <w:tab/>
      </w:r>
      <w:r w:rsidR="00DF4B58" w:rsidRPr="001E07F4">
        <w:rPr>
          <w:sz w:val="32"/>
          <w:szCs w:val="32"/>
          <w:lang w:val="en-US"/>
        </w:rPr>
        <w:t>2</w:t>
      </w:r>
      <w:r w:rsidR="0008570B" w:rsidRPr="001E07F4">
        <w:rPr>
          <w:sz w:val="32"/>
          <w:szCs w:val="32"/>
          <w:lang w:val="en-US"/>
        </w:rPr>
        <w:t>8</w:t>
      </w:r>
      <w:r w:rsidR="00AF4317" w:rsidRPr="001E07F4">
        <w:rPr>
          <w:sz w:val="32"/>
          <w:szCs w:val="32"/>
          <w:lang w:val="en-US"/>
        </w:rPr>
        <w:t>.</w:t>
      </w:r>
      <w:r w:rsidRPr="001E07F4">
        <w:rPr>
          <w:sz w:val="32"/>
          <w:szCs w:val="32"/>
          <w:lang w:val="en-US"/>
        </w:rPr>
        <w:t xml:space="preserve"> </w:t>
      </w:r>
      <w:r w:rsidR="00AF4317" w:rsidRPr="001E07F4">
        <w:rPr>
          <w:sz w:val="32"/>
          <w:szCs w:val="32"/>
          <w:lang w:val="en-US"/>
        </w:rPr>
        <w:tab/>
      </w:r>
      <w:r w:rsidR="00DF4B58" w:rsidRPr="001E07F4">
        <w:rPr>
          <w:sz w:val="32"/>
          <w:szCs w:val="32"/>
          <w:lang w:val="en-US"/>
        </w:rPr>
        <w:t>BlessBern</w:t>
      </w:r>
      <w:r w:rsidR="00AF4317" w:rsidRPr="001E07F4">
        <w:rPr>
          <w:sz w:val="32"/>
          <w:szCs w:val="32"/>
          <w:lang w:val="en-US"/>
        </w:rPr>
        <w:tab/>
        <w:t>19:00</w:t>
      </w:r>
    </w:p>
    <w:p w14:paraId="2140490A" w14:textId="3B3F8517" w:rsidR="000D039F" w:rsidRPr="001E07F4" w:rsidRDefault="001E07F4" w:rsidP="00AC49AD">
      <w:pPr>
        <w:pStyle w:val="Titel1"/>
        <w:tabs>
          <w:tab w:val="left" w:pos="1701"/>
          <w:tab w:val="left" w:pos="2835"/>
          <w:tab w:val="left" w:pos="5670"/>
          <w:tab w:val="left" w:pos="6237"/>
          <w:tab w:val="left" w:pos="6521"/>
        </w:tabs>
        <w:spacing w:before="120" w:line="240" w:lineRule="auto"/>
        <w:rPr>
          <w:rFonts w:ascii="HydraOT-ExtdBold" w:hAnsi="HydraOT-ExtdBold"/>
          <w:color w:val="00B050"/>
        </w:rPr>
      </w:pPr>
      <w:r w:rsidRPr="001E07F4">
        <w:rPr>
          <w:rFonts w:ascii="HydraOT-ExtdBold" w:hAnsi="HydraOT-ExtdBold"/>
          <w:color w:val="00B050"/>
        </w:rPr>
        <w:t>Juli</w:t>
      </w:r>
    </w:p>
    <w:p w14:paraId="3A3ECC44" w14:textId="1C409B9D" w:rsidR="003D5240" w:rsidRPr="001E07F4" w:rsidRDefault="001E07F4" w:rsidP="00AC49AD">
      <w:pPr>
        <w:tabs>
          <w:tab w:val="left" w:pos="1701"/>
          <w:tab w:val="left" w:pos="2835"/>
          <w:tab w:val="left" w:pos="6237"/>
          <w:tab w:val="left" w:pos="6521"/>
        </w:tabs>
        <w:rPr>
          <w:sz w:val="32"/>
          <w:szCs w:val="32"/>
          <w:lang w:val="de-CH"/>
        </w:rPr>
      </w:pPr>
      <w:r w:rsidRPr="001E07F4">
        <w:rPr>
          <w:sz w:val="32"/>
          <w:szCs w:val="32"/>
          <w:lang w:val="de-CH"/>
        </w:rPr>
        <w:t>Samst</w:t>
      </w:r>
      <w:r>
        <w:rPr>
          <w:sz w:val="32"/>
          <w:szCs w:val="32"/>
          <w:lang w:val="de-CH"/>
        </w:rPr>
        <w:t>ag</w:t>
      </w:r>
      <w:r w:rsidRPr="001E07F4">
        <w:rPr>
          <w:sz w:val="32"/>
          <w:szCs w:val="32"/>
          <w:lang w:val="de-CH"/>
        </w:rPr>
        <w:tab/>
        <w:t>25</w:t>
      </w:r>
      <w:r>
        <w:rPr>
          <w:sz w:val="32"/>
          <w:szCs w:val="32"/>
          <w:lang w:val="de-CH"/>
        </w:rPr>
        <w:t>.</w:t>
      </w:r>
      <w:r w:rsidR="008E0B98" w:rsidRPr="001E07F4">
        <w:rPr>
          <w:sz w:val="32"/>
          <w:szCs w:val="32"/>
          <w:lang w:val="de-CH"/>
        </w:rPr>
        <w:tab/>
      </w:r>
      <w:proofErr w:type="spellStart"/>
      <w:r w:rsidRPr="001E07F4">
        <w:rPr>
          <w:sz w:val="32"/>
          <w:szCs w:val="32"/>
          <w:lang w:val="de-CH"/>
        </w:rPr>
        <w:t>Alive</w:t>
      </w:r>
      <w:proofErr w:type="spellEnd"/>
      <w:r w:rsidR="00AC49AD">
        <w:rPr>
          <w:sz w:val="32"/>
          <w:szCs w:val="32"/>
          <w:lang w:val="de-CH"/>
        </w:rPr>
        <w:t xml:space="preserve"> </w:t>
      </w:r>
      <w:r w:rsidRPr="001E07F4">
        <w:rPr>
          <w:sz w:val="32"/>
          <w:szCs w:val="32"/>
          <w:lang w:val="de-CH"/>
        </w:rPr>
        <w:t xml:space="preserve">Abschlusskonzert </w:t>
      </w:r>
    </w:p>
    <w:p w14:paraId="526D1BD7" w14:textId="3D317FB8" w:rsidR="001E07F4" w:rsidRPr="001E07F4" w:rsidRDefault="001E07F4" w:rsidP="00AC49AD">
      <w:pPr>
        <w:pStyle w:val="Titel1"/>
        <w:tabs>
          <w:tab w:val="left" w:pos="1701"/>
          <w:tab w:val="left" w:pos="2835"/>
          <w:tab w:val="left" w:pos="5670"/>
          <w:tab w:val="left" w:pos="6237"/>
          <w:tab w:val="left" w:pos="6521"/>
        </w:tabs>
        <w:spacing w:before="120" w:line="240" w:lineRule="auto"/>
        <w:rPr>
          <w:rFonts w:ascii="HydraOT-ExtdBold" w:hAnsi="HydraOT-ExtdBold"/>
          <w:color w:val="00B050"/>
        </w:rPr>
      </w:pPr>
      <w:r w:rsidRPr="001E07F4">
        <w:rPr>
          <w:rFonts w:ascii="HydraOT-ExtdBold" w:hAnsi="HydraOT-ExtdBold"/>
          <w:color w:val="00B050"/>
        </w:rPr>
        <w:t>August</w:t>
      </w:r>
    </w:p>
    <w:p w14:paraId="5E73B4C5" w14:textId="15D9F236" w:rsidR="001E07F4" w:rsidRDefault="001E07F4" w:rsidP="00AC49AD">
      <w:pPr>
        <w:tabs>
          <w:tab w:val="left" w:pos="1701"/>
          <w:tab w:val="left" w:pos="2835"/>
          <w:tab w:val="left" w:pos="6237"/>
          <w:tab w:val="left" w:pos="6521"/>
        </w:tabs>
        <w:rPr>
          <w:sz w:val="32"/>
          <w:szCs w:val="32"/>
          <w:lang w:val="en-US"/>
        </w:rPr>
      </w:pPr>
      <w:r w:rsidRPr="001E07F4">
        <w:rPr>
          <w:sz w:val="32"/>
          <w:szCs w:val="32"/>
          <w:lang w:val="de-CH"/>
        </w:rPr>
        <w:t>Do.- So.</w:t>
      </w:r>
      <w:r w:rsidRPr="001E07F4">
        <w:rPr>
          <w:sz w:val="32"/>
          <w:szCs w:val="32"/>
          <w:lang w:val="de-CH"/>
        </w:rPr>
        <w:tab/>
        <w:t xml:space="preserve">06. – 09. </w:t>
      </w:r>
      <w:r w:rsidR="00AC49AD">
        <w:rPr>
          <w:sz w:val="32"/>
          <w:szCs w:val="32"/>
          <w:lang w:val="de-CH"/>
        </w:rPr>
        <w:tab/>
      </w:r>
      <w:r w:rsidRPr="001E07F4">
        <w:rPr>
          <w:sz w:val="32"/>
          <w:szCs w:val="32"/>
          <w:lang w:val="en-US"/>
        </w:rPr>
        <w:t>August EYE 2020</w:t>
      </w:r>
      <w:r w:rsidRPr="001E07F4">
        <w:rPr>
          <w:sz w:val="32"/>
          <w:szCs w:val="32"/>
          <w:lang w:val="en-US"/>
        </w:rPr>
        <w:tab/>
      </w:r>
    </w:p>
    <w:p w14:paraId="2FA7B8B9" w14:textId="652DC666" w:rsidR="001E07F4" w:rsidRPr="001E07F4" w:rsidRDefault="001E07F4" w:rsidP="00AC49AD">
      <w:pPr>
        <w:tabs>
          <w:tab w:val="left" w:pos="1701"/>
          <w:tab w:val="left" w:pos="2835"/>
          <w:tab w:val="left" w:pos="6237"/>
          <w:tab w:val="left" w:pos="6521"/>
        </w:tabs>
        <w:rPr>
          <w:sz w:val="32"/>
          <w:szCs w:val="32"/>
          <w:lang w:val="de-CH"/>
        </w:rPr>
      </w:pPr>
      <w:r w:rsidRPr="001E07F4">
        <w:rPr>
          <w:sz w:val="32"/>
          <w:szCs w:val="32"/>
          <w:lang w:val="de-CH"/>
        </w:rPr>
        <w:t>Samstag</w:t>
      </w:r>
      <w:r w:rsidRPr="001E07F4">
        <w:rPr>
          <w:sz w:val="32"/>
          <w:szCs w:val="32"/>
          <w:lang w:val="de-CH"/>
        </w:rPr>
        <w:tab/>
        <w:t xml:space="preserve">15. </w:t>
      </w:r>
      <w:r w:rsidR="00AC49AD">
        <w:rPr>
          <w:sz w:val="32"/>
          <w:szCs w:val="32"/>
          <w:lang w:val="de-CH"/>
        </w:rPr>
        <w:tab/>
      </w:r>
      <w:r w:rsidRPr="001E07F4">
        <w:rPr>
          <w:sz w:val="32"/>
          <w:szCs w:val="32"/>
          <w:lang w:val="de-CH"/>
        </w:rPr>
        <w:t xml:space="preserve">JG geit z </w:t>
      </w:r>
      <w:proofErr w:type="spellStart"/>
      <w:r w:rsidRPr="001E07F4">
        <w:rPr>
          <w:sz w:val="32"/>
          <w:szCs w:val="32"/>
          <w:lang w:val="de-CH"/>
        </w:rPr>
        <w:t>Bsuech</w:t>
      </w:r>
      <w:proofErr w:type="spellEnd"/>
    </w:p>
    <w:p w14:paraId="4820026E" w14:textId="1BDC0177" w:rsidR="001E07F4" w:rsidRPr="001E07F4" w:rsidRDefault="001E07F4" w:rsidP="00AC49AD">
      <w:pPr>
        <w:tabs>
          <w:tab w:val="left" w:pos="1701"/>
          <w:tab w:val="left" w:pos="2835"/>
          <w:tab w:val="left" w:pos="6237"/>
          <w:tab w:val="left" w:pos="6521"/>
        </w:tabs>
        <w:rPr>
          <w:sz w:val="32"/>
          <w:szCs w:val="32"/>
          <w:lang w:val="de-CH"/>
        </w:rPr>
      </w:pPr>
      <w:r w:rsidRPr="001E07F4">
        <w:rPr>
          <w:sz w:val="32"/>
          <w:szCs w:val="32"/>
          <w:lang w:val="de-CH"/>
        </w:rPr>
        <w:t xml:space="preserve">Sonntag </w:t>
      </w:r>
      <w:r>
        <w:rPr>
          <w:sz w:val="32"/>
          <w:szCs w:val="32"/>
          <w:lang w:val="de-CH"/>
        </w:rPr>
        <w:tab/>
      </w:r>
      <w:r w:rsidRPr="001E07F4">
        <w:rPr>
          <w:sz w:val="32"/>
          <w:szCs w:val="32"/>
          <w:lang w:val="de-CH"/>
        </w:rPr>
        <w:t>23</w:t>
      </w:r>
      <w:r>
        <w:rPr>
          <w:sz w:val="32"/>
          <w:szCs w:val="32"/>
          <w:lang w:val="de-CH"/>
        </w:rPr>
        <w:t xml:space="preserve">. </w:t>
      </w:r>
      <w:r w:rsidR="00AC49AD">
        <w:rPr>
          <w:sz w:val="32"/>
          <w:szCs w:val="32"/>
          <w:lang w:val="de-CH"/>
        </w:rPr>
        <w:tab/>
      </w:r>
      <w:proofErr w:type="spellStart"/>
      <w:r>
        <w:rPr>
          <w:sz w:val="32"/>
          <w:szCs w:val="32"/>
          <w:lang w:val="de-CH"/>
        </w:rPr>
        <w:t>Aareböötle</w:t>
      </w:r>
      <w:proofErr w:type="spellEnd"/>
      <w:r>
        <w:rPr>
          <w:sz w:val="32"/>
          <w:szCs w:val="32"/>
          <w:lang w:val="de-CH"/>
        </w:rPr>
        <w:t xml:space="preserve"> </w:t>
      </w:r>
      <w:r w:rsidR="00AC49AD">
        <w:rPr>
          <w:sz w:val="32"/>
          <w:szCs w:val="32"/>
          <w:lang w:val="de-CH"/>
        </w:rPr>
        <w:tab/>
      </w:r>
      <w:r>
        <w:rPr>
          <w:sz w:val="32"/>
          <w:szCs w:val="32"/>
          <w:lang w:val="de-CH"/>
        </w:rPr>
        <w:t>11:00</w:t>
      </w:r>
    </w:p>
    <w:p w14:paraId="72AF8423" w14:textId="5AC5CAA6" w:rsidR="001E07F4" w:rsidRPr="001E07F4" w:rsidRDefault="00AC49AD" w:rsidP="008E0B98">
      <w:pPr>
        <w:tabs>
          <w:tab w:val="left" w:pos="1701"/>
        </w:tabs>
        <w:rPr>
          <w:sz w:val="32"/>
          <w:szCs w:val="32"/>
          <w:lang w:val="de-CH"/>
        </w:rPr>
      </w:pPr>
      <w:r w:rsidRPr="003D0E22">
        <w:rPr>
          <w:noProof/>
          <w:sz w:val="28"/>
          <w:szCs w:val="28"/>
          <w:lang w:val="de-CH" w:eastAsia="de-C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1D44C3" wp14:editId="4B92B60C">
                <wp:simplePos x="0" y="0"/>
                <wp:positionH relativeFrom="column">
                  <wp:posOffset>169908</wp:posOffset>
                </wp:positionH>
                <wp:positionV relativeFrom="paragraph">
                  <wp:posOffset>906953</wp:posOffset>
                </wp:positionV>
                <wp:extent cx="4410075" cy="1160780"/>
                <wp:effectExtent l="0" t="0" r="28575" b="20320"/>
                <wp:wrapNone/>
                <wp:docPr id="5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11607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CBDB8" w14:textId="77777777" w:rsidR="003D5240" w:rsidRPr="00830D96" w:rsidRDefault="003D5240" w:rsidP="003D5240">
                            <w:pPr>
                              <w:spacing w:after="0"/>
                              <w:jc w:val="center"/>
                              <w:rPr>
                                <w:rFonts w:ascii="Univers LT Pro 47 Lt Cn" w:eastAsia="KaiTi" w:hAnsi="Univers LT Pro 47 Lt Cn"/>
                                <w:color w:val="auto"/>
                                <w:sz w:val="28"/>
                                <w:szCs w:val="32"/>
                              </w:rPr>
                            </w:pPr>
                            <w:r w:rsidRPr="00830D96">
                              <w:rPr>
                                <w:rFonts w:ascii="Univers LT Pro 47 Lt Cn" w:eastAsia="KaiTi" w:hAnsi="Univers LT Pro 47 Lt Cn"/>
                                <w:color w:val="auto"/>
                                <w:sz w:val="28"/>
                                <w:szCs w:val="32"/>
                              </w:rPr>
                              <w:t>Für Infos, Fragen oder Abmeldungen:</w:t>
                            </w:r>
                          </w:p>
                          <w:p w14:paraId="3D6717C8" w14:textId="77777777" w:rsidR="003D5240" w:rsidRPr="00830D96" w:rsidRDefault="00031153" w:rsidP="00031153">
                            <w:pPr>
                              <w:spacing w:after="0"/>
                              <w:jc w:val="center"/>
                              <w:rPr>
                                <w:rFonts w:ascii="Univers LT Pro 47 Lt Cn" w:eastAsia="KaiTi" w:hAnsi="Univers LT Pro 47 Lt Cn"/>
                                <w:color w:val="auto"/>
                                <w:sz w:val="28"/>
                                <w:szCs w:val="32"/>
                              </w:rPr>
                            </w:pPr>
                            <w:r w:rsidRPr="00031153">
                              <w:rPr>
                                <w:rFonts w:ascii="Univers LT Pro 47 Lt Cn" w:eastAsia="KaiTi" w:hAnsi="Univers LT Pro 47 Lt Cn"/>
                                <w:color w:val="auto"/>
                                <w:sz w:val="28"/>
                                <w:szCs w:val="32"/>
                              </w:rPr>
                              <w:t>Nathanael_nufer@heilsarmee.ch</w:t>
                            </w:r>
                            <w:r>
                              <w:rPr>
                                <w:rFonts w:ascii="Univers LT Pro 47 Lt Cn" w:eastAsia="KaiTi" w:hAnsi="Univers LT Pro 47 Lt Cn"/>
                                <w:color w:val="auto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CE2FAB" w:rsidRPr="00830D96">
                              <w:rPr>
                                <w:rFonts w:ascii="Univers LT Pro 47 Lt Cn" w:eastAsia="KaiTi" w:hAnsi="Univers LT Pro 47 Lt Cn"/>
                                <w:color w:val="auto"/>
                                <w:sz w:val="28"/>
                                <w:szCs w:val="32"/>
                              </w:rPr>
                              <w:t>077</w:t>
                            </w:r>
                            <w:r w:rsidR="00CB7B9C">
                              <w:rPr>
                                <w:rFonts w:ascii="Univers LT Pro 47 Lt Cn" w:eastAsia="KaiTi" w:hAnsi="Univers LT Pro 47 Lt Cn"/>
                                <w:color w:val="auto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CE2FAB" w:rsidRPr="00830D96">
                              <w:rPr>
                                <w:rFonts w:ascii="Univers LT Pro 47 Lt Cn" w:eastAsia="KaiTi" w:hAnsi="Univers LT Pro 47 Lt Cn"/>
                                <w:color w:val="auto"/>
                                <w:sz w:val="28"/>
                                <w:szCs w:val="32"/>
                              </w:rPr>
                              <w:t>400</w:t>
                            </w:r>
                            <w:r w:rsidR="00CB7B9C">
                              <w:rPr>
                                <w:rFonts w:ascii="Univers LT Pro 47 Lt Cn" w:eastAsia="KaiTi" w:hAnsi="Univers LT Pro 47 Lt Cn"/>
                                <w:color w:val="auto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CE2FAB" w:rsidRPr="00830D96">
                              <w:rPr>
                                <w:rFonts w:ascii="Univers LT Pro 47 Lt Cn" w:eastAsia="KaiTi" w:hAnsi="Univers LT Pro 47 Lt Cn"/>
                                <w:color w:val="auto"/>
                                <w:sz w:val="28"/>
                                <w:szCs w:val="32"/>
                              </w:rPr>
                              <w:t>98</w:t>
                            </w:r>
                            <w:r w:rsidR="00CB7B9C">
                              <w:rPr>
                                <w:rFonts w:ascii="Univers LT Pro 47 Lt Cn" w:eastAsia="KaiTi" w:hAnsi="Univers LT Pro 47 Lt Cn"/>
                                <w:color w:val="auto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CE2FAB" w:rsidRPr="00830D96">
                              <w:rPr>
                                <w:rFonts w:ascii="Univers LT Pro 47 Lt Cn" w:eastAsia="KaiTi" w:hAnsi="Univers LT Pro 47 Lt Cn"/>
                                <w:color w:val="auto"/>
                                <w:sz w:val="28"/>
                                <w:szCs w:val="32"/>
                              </w:rPr>
                              <w:t>35</w:t>
                            </w:r>
                          </w:p>
                          <w:p w14:paraId="370828A0" w14:textId="1A66276B" w:rsidR="00031153" w:rsidRDefault="003D5240" w:rsidP="003D5240">
                            <w:pPr>
                              <w:spacing w:after="0"/>
                              <w:jc w:val="center"/>
                              <w:rPr>
                                <w:rFonts w:ascii="Univers LT Pro 47 Lt Cn" w:eastAsia="KaiTi" w:hAnsi="Univers LT Pro 47 Lt Cn"/>
                                <w:color w:val="auto"/>
                                <w:sz w:val="28"/>
                                <w:szCs w:val="32"/>
                              </w:rPr>
                            </w:pPr>
                            <w:r w:rsidRPr="00830D96">
                              <w:rPr>
                                <w:rFonts w:ascii="Univers LT Pro 47 Lt Cn" w:eastAsia="KaiTi" w:hAnsi="Univers LT Pro 47 Lt Cn"/>
                                <w:color w:val="auto"/>
                                <w:sz w:val="28"/>
                                <w:szCs w:val="32"/>
                              </w:rPr>
                              <w:t xml:space="preserve">weitere Leiter: </w:t>
                            </w:r>
                            <w:r w:rsidRPr="00830D96">
                              <w:rPr>
                                <w:rFonts w:ascii="Univers LT Pro 47 Lt Cn" w:eastAsia="KaiTi" w:hAnsi="Univers LT Pro 47 Lt Cn"/>
                                <w:color w:val="auto"/>
                                <w:sz w:val="28"/>
                                <w:szCs w:val="32"/>
                              </w:rPr>
                              <w:br/>
                            </w:r>
                            <w:r w:rsidR="00AC49AD">
                              <w:rPr>
                                <w:rFonts w:ascii="Univers LT Pro 47 Lt Cn" w:eastAsia="KaiTi" w:hAnsi="Univers LT Pro 47 Lt Cn"/>
                                <w:color w:val="auto"/>
                                <w:sz w:val="28"/>
                                <w:szCs w:val="32"/>
                              </w:rPr>
                              <w:t>Raphael Walzer</w:t>
                            </w:r>
                            <w:r w:rsidR="00AC49AD">
                              <w:rPr>
                                <w:rFonts w:ascii="Univers LT Pro 47 Lt Cn" w:eastAsia="KaiTi" w:hAnsi="Univers LT Pro 47 Lt Cn"/>
                                <w:color w:val="auto"/>
                                <w:sz w:val="28"/>
                                <w:szCs w:val="32"/>
                              </w:rPr>
                              <w:t xml:space="preserve">, </w:t>
                            </w:r>
                            <w:r w:rsidR="00980DED">
                              <w:rPr>
                                <w:rFonts w:ascii="Univers LT Pro 47 Lt Cn" w:eastAsia="KaiTi" w:hAnsi="Univers LT Pro 47 Lt Cn"/>
                                <w:color w:val="auto"/>
                                <w:sz w:val="28"/>
                                <w:szCs w:val="32"/>
                              </w:rPr>
                              <w:t>Noemi</w:t>
                            </w:r>
                            <w:r w:rsidR="00C34F59">
                              <w:rPr>
                                <w:rFonts w:ascii="Univers LT Pro 47 Lt Cn" w:eastAsia="KaiTi" w:hAnsi="Univers LT Pro 47 Lt Cn"/>
                                <w:color w:val="auto"/>
                                <w:sz w:val="28"/>
                                <w:szCs w:val="32"/>
                              </w:rPr>
                              <w:t xml:space="preserve"> Steiner</w:t>
                            </w:r>
                            <w:r w:rsidR="00CE2FAB" w:rsidRPr="00830D96">
                              <w:rPr>
                                <w:rFonts w:ascii="Univers LT Pro 47 Lt Cn" w:eastAsia="KaiTi" w:hAnsi="Univers LT Pro 47 Lt Cn"/>
                                <w:color w:val="auto"/>
                                <w:sz w:val="28"/>
                                <w:szCs w:val="32"/>
                              </w:rPr>
                              <w:t>, Jennifer Nufer</w:t>
                            </w:r>
                          </w:p>
                          <w:p w14:paraId="4F0B5B37" w14:textId="77777777" w:rsidR="00031153" w:rsidRDefault="00CE2FAB" w:rsidP="00031153">
                            <w:pPr>
                              <w:spacing w:after="0"/>
                              <w:rPr>
                                <w:rFonts w:ascii="Univers LT Pro 47 Lt Cn" w:eastAsia="KaiTi" w:hAnsi="Univers LT Pro 47 Lt Cn"/>
                                <w:color w:val="auto"/>
                                <w:sz w:val="28"/>
                                <w:szCs w:val="32"/>
                              </w:rPr>
                            </w:pPr>
                            <w:r w:rsidRPr="00830D96">
                              <w:rPr>
                                <w:rFonts w:ascii="Univers LT Pro 47 Lt Cn" w:eastAsia="KaiTi" w:hAnsi="Univers LT Pro 47 Lt Cn"/>
                                <w:color w:val="auto"/>
                                <w:sz w:val="28"/>
                                <w:szCs w:val="32"/>
                              </w:rPr>
                              <w:t xml:space="preserve"> </w:t>
                            </w:r>
                          </w:p>
                          <w:p w14:paraId="01B725B3" w14:textId="77777777" w:rsidR="003D5240" w:rsidRPr="00830D96" w:rsidRDefault="003D5240" w:rsidP="003D5240">
                            <w:pPr>
                              <w:spacing w:after="0"/>
                              <w:jc w:val="center"/>
                              <w:rPr>
                                <w:rFonts w:ascii="Univers LT Pro 47 Lt Cn" w:eastAsia="KaiTi" w:hAnsi="Univers LT Pro 47 Lt Cn"/>
                                <w:color w:val="auto"/>
                                <w:sz w:val="28"/>
                                <w:szCs w:val="32"/>
                              </w:rPr>
                            </w:pPr>
                          </w:p>
                          <w:p w14:paraId="6A2DF9E6" w14:textId="77777777" w:rsidR="00664C58" w:rsidRPr="00830D96" w:rsidRDefault="00664C58" w:rsidP="00664C58">
                            <w:pPr>
                              <w:spacing w:after="0"/>
                              <w:jc w:val="center"/>
                              <w:rPr>
                                <w:rFonts w:ascii="Univers LT Pro 47 Lt Cn" w:eastAsia="KaiTi" w:hAnsi="Univers LT Pro 47 Lt Cn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D44C3" id="Textfeld 2" o:spid="_x0000_s1033" type="#_x0000_t202" style="position:absolute;left:0;text-align:left;margin-left:13.4pt;margin-top:71.4pt;width:347.25pt;height:91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" filled="f" strokecolor="#00b050">
                <v:textbox>
                  <w:txbxContent>
                    <w:p w14:paraId="66DCBDB8" w14:textId="77777777" w:rsidR="003D5240" w:rsidRPr="00830D96" w:rsidRDefault="003D5240" w:rsidP="003D5240">
                      <w:pPr>
                        <w:spacing w:after="0"/>
                        <w:jc w:val="center"/>
                        <w:rPr>
                          <w:rFonts w:ascii="Univers LT Pro 47 Lt Cn" w:eastAsia="KaiTi" w:hAnsi="Univers LT Pro 47 Lt Cn"/>
                          <w:color w:val="auto"/>
                          <w:sz w:val="28"/>
                          <w:szCs w:val="32"/>
                        </w:rPr>
                      </w:pPr>
                      <w:r w:rsidRPr="00830D96">
                        <w:rPr>
                          <w:rFonts w:ascii="Univers LT Pro 47 Lt Cn" w:eastAsia="KaiTi" w:hAnsi="Univers LT Pro 47 Lt Cn"/>
                          <w:color w:val="auto"/>
                          <w:sz w:val="28"/>
                          <w:szCs w:val="32"/>
                        </w:rPr>
                        <w:t>Für Infos, Fragen oder Abmeldungen:</w:t>
                      </w:r>
                    </w:p>
                    <w:p w14:paraId="3D6717C8" w14:textId="77777777" w:rsidR="003D5240" w:rsidRPr="00830D96" w:rsidRDefault="00031153" w:rsidP="00031153">
                      <w:pPr>
                        <w:spacing w:after="0"/>
                        <w:jc w:val="center"/>
                        <w:rPr>
                          <w:rFonts w:ascii="Univers LT Pro 47 Lt Cn" w:eastAsia="KaiTi" w:hAnsi="Univers LT Pro 47 Lt Cn"/>
                          <w:color w:val="auto"/>
                          <w:sz w:val="28"/>
                          <w:szCs w:val="32"/>
                        </w:rPr>
                      </w:pPr>
                      <w:r w:rsidRPr="00031153">
                        <w:rPr>
                          <w:rFonts w:ascii="Univers LT Pro 47 Lt Cn" w:eastAsia="KaiTi" w:hAnsi="Univers LT Pro 47 Lt Cn"/>
                          <w:color w:val="auto"/>
                          <w:sz w:val="28"/>
                          <w:szCs w:val="32"/>
                        </w:rPr>
                        <w:t>Nathanael_nufer@heilsarmee.ch</w:t>
                      </w:r>
                      <w:r>
                        <w:rPr>
                          <w:rFonts w:ascii="Univers LT Pro 47 Lt Cn" w:eastAsia="KaiTi" w:hAnsi="Univers LT Pro 47 Lt Cn"/>
                          <w:color w:val="auto"/>
                          <w:sz w:val="28"/>
                          <w:szCs w:val="32"/>
                        </w:rPr>
                        <w:t xml:space="preserve"> </w:t>
                      </w:r>
                      <w:r w:rsidR="00CE2FAB" w:rsidRPr="00830D96">
                        <w:rPr>
                          <w:rFonts w:ascii="Univers LT Pro 47 Lt Cn" w:eastAsia="KaiTi" w:hAnsi="Univers LT Pro 47 Lt Cn"/>
                          <w:color w:val="auto"/>
                          <w:sz w:val="28"/>
                          <w:szCs w:val="32"/>
                        </w:rPr>
                        <w:t>077</w:t>
                      </w:r>
                      <w:r w:rsidR="00CB7B9C">
                        <w:rPr>
                          <w:rFonts w:ascii="Univers LT Pro 47 Lt Cn" w:eastAsia="KaiTi" w:hAnsi="Univers LT Pro 47 Lt Cn"/>
                          <w:color w:val="auto"/>
                          <w:sz w:val="28"/>
                          <w:szCs w:val="32"/>
                        </w:rPr>
                        <w:t xml:space="preserve"> </w:t>
                      </w:r>
                      <w:r w:rsidR="00CE2FAB" w:rsidRPr="00830D96">
                        <w:rPr>
                          <w:rFonts w:ascii="Univers LT Pro 47 Lt Cn" w:eastAsia="KaiTi" w:hAnsi="Univers LT Pro 47 Lt Cn"/>
                          <w:color w:val="auto"/>
                          <w:sz w:val="28"/>
                          <w:szCs w:val="32"/>
                        </w:rPr>
                        <w:t>400</w:t>
                      </w:r>
                      <w:r w:rsidR="00CB7B9C">
                        <w:rPr>
                          <w:rFonts w:ascii="Univers LT Pro 47 Lt Cn" w:eastAsia="KaiTi" w:hAnsi="Univers LT Pro 47 Lt Cn"/>
                          <w:color w:val="auto"/>
                          <w:sz w:val="28"/>
                          <w:szCs w:val="32"/>
                        </w:rPr>
                        <w:t xml:space="preserve"> </w:t>
                      </w:r>
                      <w:r w:rsidR="00CE2FAB" w:rsidRPr="00830D96">
                        <w:rPr>
                          <w:rFonts w:ascii="Univers LT Pro 47 Lt Cn" w:eastAsia="KaiTi" w:hAnsi="Univers LT Pro 47 Lt Cn"/>
                          <w:color w:val="auto"/>
                          <w:sz w:val="28"/>
                          <w:szCs w:val="32"/>
                        </w:rPr>
                        <w:t>98</w:t>
                      </w:r>
                      <w:r w:rsidR="00CB7B9C">
                        <w:rPr>
                          <w:rFonts w:ascii="Univers LT Pro 47 Lt Cn" w:eastAsia="KaiTi" w:hAnsi="Univers LT Pro 47 Lt Cn"/>
                          <w:color w:val="auto"/>
                          <w:sz w:val="28"/>
                          <w:szCs w:val="32"/>
                        </w:rPr>
                        <w:t xml:space="preserve"> </w:t>
                      </w:r>
                      <w:r w:rsidR="00CE2FAB" w:rsidRPr="00830D96">
                        <w:rPr>
                          <w:rFonts w:ascii="Univers LT Pro 47 Lt Cn" w:eastAsia="KaiTi" w:hAnsi="Univers LT Pro 47 Lt Cn"/>
                          <w:color w:val="auto"/>
                          <w:sz w:val="28"/>
                          <w:szCs w:val="32"/>
                        </w:rPr>
                        <w:t>35</w:t>
                      </w:r>
                    </w:p>
                    <w:p w14:paraId="370828A0" w14:textId="1A66276B" w:rsidR="00031153" w:rsidRDefault="003D5240" w:rsidP="003D5240">
                      <w:pPr>
                        <w:spacing w:after="0"/>
                        <w:jc w:val="center"/>
                        <w:rPr>
                          <w:rFonts w:ascii="Univers LT Pro 47 Lt Cn" w:eastAsia="KaiTi" w:hAnsi="Univers LT Pro 47 Lt Cn"/>
                          <w:color w:val="auto"/>
                          <w:sz w:val="28"/>
                          <w:szCs w:val="32"/>
                        </w:rPr>
                      </w:pPr>
                      <w:r w:rsidRPr="00830D96">
                        <w:rPr>
                          <w:rFonts w:ascii="Univers LT Pro 47 Lt Cn" w:eastAsia="KaiTi" w:hAnsi="Univers LT Pro 47 Lt Cn"/>
                          <w:color w:val="auto"/>
                          <w:sz w:val="28"/>
                          <w:szCs w:val="32"/>
                        </w:rPr>
                        <w:t xml:space="preserve">weitere Leiter: </w:t>
                      </w:r>
                      <w:r w:rsidRPr="00830D96">
                        <w:rPr>
                          <w:rFonts w:ascii="Univers LT Pro 47 Lt Cn" w:eastAsia="KaiTi" w:hAnsi="Univers LT Pro 47 Lt Cn"/>
                          <w:color w:val="auto"/>
                          <w:sz w:val="28"/>
                          <w:szCs w:val="32"/>
                        </w:rPr>
                        <w:br/>
                      </w:r>
                      <w:r w:rsidR="00AC49AD">
                        <w:rPr>
                          <w:rFonts w:ascii="Univers LT Pro 47 Lt Cn" w:eastAsia="KaiTi" w:hAnsi="Univers LT Pro 47 Lt Cn"/>
                          <w:color w:val="auto"/>
                          <w:sz w:val="28"/>
                          <w:szCs w:val="32"/>
                        </w:rPr>
                        <w:t>Raphael Walzer</w:t>
                      </w:r>
                      <w:r w:rsidR="00AC49AD">
                        <w:rPr>
                          <w:rFonts w:ascii="Univers LT Pro 47 Lt Cn" w:eastAsia="KaiTi" w:hAnsi="Univers LT Pro 47 Lt Cn"/>
                          <w:color w:val="auto"/>
                          <w:sz w:val="28"/>
                          <w:szCs w:val="32"/>
                        </w:rPr>
                        <w:t xml:space="preserve">, </w:t>
                      </w:r>
                      <w:r w:rsidR="00980DED">
                        <w:rPr>
                          <w:rFonts w:ascii="Univers LT Pro 47 Lt Cn" w:eastAsia="KaiTi" w:hAnsi="Univers LT Pro 47 Lt Cn"/>
                          <w:color w:val="auto"/>
                          <w:sz w:val="28"/>
                          <w:szCs w:val="32"/>
                        </w:rPr>
                        <w:t>Noemi</w:t>
                      </w:r>
                      <w:r w:rsidR="00C34F59">
                        <w:rPr>
                          <w:rFonts w:ascii="Univers LT Pro 47 Lt Cn" w:eastAsia="KaiTi" w:hAnsi="Univers LT Pro 47 Lt Cn"/>
                          <w:color w:val="auto"/>
                          <w:sz w:val="28"/>
                          <w:szCs w:val="32"/>
                        </w:rPr>
                        <w:t xml:space="preserve"> Steiner</w:t>
                      </w:r>
                      <w:r w:rsidR="00CE2FAB" w:rsidRPr="00830D96">
                        <w:rPr>
                          <w:rFonts w:ascii="Univers LT Pro 47 Lt Cn" w:eastAsia="KaiTi" w:hAnsi="Univers LT Pro 47 Lt Cn"/>
                          <w:color w:val="auto"/>
                          <w:sz w:val="28"/>
                          <w:szCs w:val="32"/>
                        </w:rPr>
                        <w:t>, Jennifer Nufer</w:t>
                      </w:r>
                    </w:p>
                    <w:p w14:paraId="4F0B5B37" w14:textId="77777777" w:rsidR="00031153" w:rsidRDefault="00CE2FAB" w:rsidP="00031153">
                      <w:pPr>
                        <w:spacing w:after="0"/>
                        <w:rPr>
                          <w:rFonts w:ascii="Univers LT Pro 47 Lt Cn" w:eastAsia="KaiTi" w:hAnsi="Univers LT Pro 47 Lt Cn"/>
                          <w:color w:val="auto"/>
                          <w:sz w:val="28"/>
                          <w:szCs w:val="32"/>
                        </w:rPr>
                      </w:pPr>
                      <w:r w:rsidRPr="00830D96">
                        <w:rPr>
                          <w:rFonts w:ascii="Univers LT Pro 47 Lt Cn" w:eastAsia="KaiTi" w:hAnsi="Univers LT Pro 47 Lt Cn"/>
                          <w:color w:val="auto"/>
                          <w:sz w:val="28"/>
                          <w:szCs w:val="32"/>
                        </w:rPr>
                        <w:t xml:space="preserve"> </w:t>
                      </w:r>
                    </w:p>
                    <w:p w14:paraId="01B725B3" w14:textId="77777777" w:rsidR="003D5240" w:rsidRPr="00830D96" w:rsidRDefault="003D5240" w:rsidP="003D5240">
                      <w:pPr>
                        <w:spacing w:after="0"/>
                        <w:jc w:val="center"/>
                        <w:rPr>
                          <w:rFonts w:ascii="Univers LT Pro 47 Lt Cn" w:eastAsia="KaiTi" w:hAnsi="Univers LT Pro 47 Lt Cn"/>
                          <w:color w:val="auto"/>
                          <w:sz w:val="28"/>
                          <w:szCs w:val="32"/>
                        </w:rPr>
                      </w:pPr>
                    </w:p>
                    <w:p w14:paraId="6A2DF9E6" w14:textId="77777777" w:rsidR="00664C58" w:rsidRPr="00830D96" w:rsidRDefault="00664C58" w:rsidP="00664C58">
                      <w:pPr>
                        <w:spacing w:after="0"/>
                        <w:jc w:val="center"/>
                        <w:rPr>
                          <w:rFonts w:ascii="Univers LT Pro 47 Lt Cn" w:eastAsia="KaiTi" w:hAnsi="Univers LT Pro 47 Lt Cn"/>
                          <w:color w:val="auto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E07F4" w:rsidRPr="001E07F4" w:rsidSect="001E07F4">
      <w:type w:val="continuous"/>
      <w:pgSz w:w="16838" w:h="11906" w:orient="landscape" w:code="9"/>
      <w:pgMar w:top="284" w:right="720" w:bottom="284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Univers LT Std 47 Cn Lt">
    <w:panose1 w:val="020B0406020202040204"/>
    <w:charset w:val="00"/>
    <w:family w:val="swiss"/>
    <w:notTrueType/>
    <w:pitch w:val="variable"/>
    <w:sig w:usb0="800000AF" w:usb1="4000204A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ydraOT-ExtdBook">
    <w:altName w:val="HydraOT-ExtdBook"/>
    <w:panose1 w:val="02010605020101020102"/>
    <w:charset w:val="00"/>
    <w:family w:val="modern"/>
    <w:notTrueType/>
    <w:pitch w:val="variable"/>
    <w:sig w:usb0="800000EF" w:usb1="4000205B" w:usb2="00000000" w:usb3="00000000" w:csb0="00000001" w:csb1="00000000"/>
  </w:font>
  <w:font w:name="HydraOT-ExtdBold">
    <w:panose1 w:val="020B0805020501020202"/>
    <w:charset w:val="00"/>
    <w:family w:val="swiss"/>
    <w:notTrueType/>
    <w:pitch w:val="variable"/>
    <w:sig w:usb0="800000EF" w:usb1="4000205B" w:usb2="00000000" w:usb3="00000000" w:csb0="00000001" w:csb1="00000000"/>
  </w:font>
  <w:font w:name="HydraOT-ExtdMedi">
    <w:panose1 w:val="020B0605020501020202"/>
    <w:charset w:val="00"/>
    <w:family w:val="swiss"/>
    <w:notTrueType/>
    <w:pitch w:val="variable"/>
    <w:sig w:usb0="800000EF" w:usb1="4000205B" w:usb2="00000000" w:usb3="00000000" w:csb0="00000001" w:csb1="00000000"/>
  </w:font>
  <w:font w:name="Univers LT Pro 47 Lt Cn">
    <w:panose1 w:val="020B0306020202040204"/>
    <w:charset w:val="00"/>
    <w:family w:val="swiss"/>
    <w:notTrueType/>
    <w:pitch w:val="variable"/>
    <w:sig w:usb0="A00000AF" w:usb1="5000205B" w:usb2="00000000" w:usb3="00000000" w:csb0="00000093" w:csb1="00000000"/>
  </w:font>
  <w:font w:name="KaiTi"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CC32E8"/>
    <w:multiLevelType w:val="hybridMultilevel"/>
    <w:tmpl w:val="7960D0A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25A"/>
    <w:rsid w:val="00031153"/>
    <w:rsid w:val="000378D4"/>
    <w:rsid w:val="000829A1"/>
    <w:rsid w:val="0008570B"/>
    <w:rsid w:val="000D039F"/>
    <w:rsid w:val="001203CB"/>
    <w:rsid w:val="00136E86"/>
    <w:rsid w:val="00161253"/>
    <w:rsid w:val="001C38A8"/>
    <w:rsid w:val="001E07F4"/>
    <w:rsid w:val="0021374F"/>
    <w:rsid w:val="00247778"/>
    <w:rsid w:val="002E689E"/>
    <w:rsid w:val="0033405B"/>
    <w:rsid w:val="00342E23"/>
    <w:rsid w:val="003B67DA"/>
    <w:rsid w:val="003C2FFB"/>
    <w:rsid w:val="003D0E22"/>
    <w:rsid w:val="003D5240"/>
    <w:rsid w:val="0042536E"/>
    <w:rsid w:val="004F6757"/>
    <w:rsid w:val="0051732D"/>
    <w:rsid w:val="00564E1B"/>
    <w:rsid w:val="00577547"/>
    <w:rsid w:val="00604007"/>
    <w:rsid w:val="0061757B"/>
    <w:rsid w:val="00664C58"/>
    <w:rsid w:val="00670014"/>
    <w:rsid w:val="006D5329"/>
    <w:rsid w:val="006D7A42"/>
    <w:rsid w:val="00737C23"/>
    <w:rsid w:val="007979F1"/>
    <w:rsid w:val="00806F92"/>
    <w:rsid w:val="008166C1"/>
    <w:rsid w:val="00830D96"/>
    <w:rsid w:val="008A3840"/>
    <w:rsid w:val="008E0B98"/>
    <w:rsid w:val="00920EF1"/>
    <w:rsid w:val="00950104"/>
    <w:rsid w:val="00980DED"/>
    <w:rsid w:val="00990189"/>
    <w:rsid w:val="00994DDC"/>
    <w:rsid w:val="00995B36"/>
    <w:rsid w:val="009A277C"/>
    <w:rsid w:val="009B1C3A"/>
    <w:rsid w:val="009C5C04"/>
    <w:rsid w:val="00A477F2"/>
    <w:rsid w:val="00A86FE9"/>
    <w:rsid w:val="00AB0BE7"/>
    <w:rsid w:val="00AC49AD"/>
    <w:rsid w:val="00AF4317"/>
    <w:rsid w:val="00B03ABB"/>
    <w:rsid w:val="00B1266F"/>
    <w:rsid w:val="00B331F3"/>
    <w:rsid w:val="00B8598D"/>
    <w:rsid w:val="00BB62EA"/>
    <w:rsid w:val="00BD1BA8"/>
    <w:rsid w:val="00BD2391"/>
    <w:rsid w:val="00BE1B17"/>
    <w:rsid w:val="00BE3E52"/>
    <w:rsid w:val="00BE48F1"/>
    <w:rsid w:val="00C2725A"/>
    <w:rsid w:val="00C34F59"/>
    <w:rsid w:val="00C368DD"/>
    <w:rsid w:val="00C62672"/>
    <w:rsid w:val="00CB7B9C"/>
    <w:rsid w:val="00CC2501"/>
    <w:rsid w:val="00CD3008"/>
    <w:rsid w:val="00CE2FAB"/>
    <w:rsid w:val="00CE5CE9"/>
    <w:rsid w:val="00D03744"/>
    <w:rsid w:val="00D63CA6"/>
    <w:rsid w:val="00D9775D"/>
    <w:rsid w:val="00DF4B58"/>
    <w:rsid w:val="00E032BE"/>
    <w:rsid w:val="00E03654"/>
    <w:rsid w:val="00E463CE"/>
    <w:rsid w:val="00E46BAC"/>
    <w:rsid w:val="00E55573"/>
    <w:rsid w:val="00EA6D12"/>
    <w:rsid w:val="00ED1F98"/>
    <w:rsid w:val="00EE0927"/>
    <w:rsid w:val="00F05DAA"/>
    <w:rsid w:val="00F319F4"/>
    <w:rsid w:val="00F97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9C39C2"/>
  <w15:chartTrackingRefBased/>
  <w15:docId w15:val="{5627A994-358A-458C-A9CB-8FE805374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0 Text"/>
    <w:qFormat/>
    <w:rsid w:val="00BE1B17"/>
    <w:pPr>
      <w:spacing w:after="120" w:line="240" w:lineRule="auto"/>
      <w:jc w:val="both"/>
    </w:pPr>
    <w:rPr>
      <w:rFonts w:ascii="Univers LT Std 47 Cn Lt" w:eastAsia="MS PGothic" w:hAnsi="Univers LT Std 47 Cn Lt" w:cs="Times New Roman"/>
      <w:color w:val="000000" w:themeColor="text1"/>
      <w:sz w:val="21"/>
      <w:szCs w:val="21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37C23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9A277C"/>
    <w:rPr>
      <w:color w:val="B5629C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3CA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3CA6"/>
    <w:rPr>
      <w:rFonts w:ascii="Segoe UI" w:hAnsi="Segoe UI" w:cs="Segoe UI"/>
      <w:sz w:val="18"/>
      <w:szCs w:val="18"/>
    </w:rPr>
  </w:style>
  <w:style w:type="paragraph" w:customStyle="1" w:styleId="LogonormalErgnzung1Zeile">
    <w:name w:val="Logo (normal) Ergänzung 1. Zeile"/>
    <w:basedOn w:val="Standard"/>
    <w:link w:val="LogonormalErgnzung1ZeileZchn"/>
    <w:qFormat/>
    <w:rsid w:val="00664C58"/>
    <w:pPr>
      <w:spacing w:after="0" w:line="440" w:lineRule="exact"/>
      <w:jc w:val="center"/>
    </w:pPr>
    <w:rPr>
      <w:rFonts w:ascii="HydraOT-ExtdBook" w:hAnsi="HydraOT-ExtdBook"/>
      <w:color w:val="38525E"/>
      <w:sz w:val="42"/>
      <w:szCs w:val="42"/>
    </w:rPr>
  </w:style>
  <w:style w:type="character" w:customStyle="1" w:styleId="LogonormalErgnzung1ZeileZchn">
    <w:name w:val="Logo (normal) Ergänzung 1. Zeile Zchn"/>
    <w:basedOn w:val="Absatz-Standardschriftart"/>
    <w:link w:val="LogonormalErgnzung1Zeile"/>
    <w:rsid w:val="00664C58"/>
    <w:rPr>
      <w:rFonts w:ascii="HydraOT-ExtdBook" w:eastAsia="MS PGothic" w:hAnsi="HydraOT-ExtdBook" w:cs="Times New Roman"/>
      <w:color w:val="38525E"/>
      <w:sz w:val="42"/>
      <w:szCs w:val="42"/>
      <w:lang w:val="de-DE"/>
    </w:rPr>
  </w:style>
  <w:style w:type="paragraph" w:customStyle="1" w:styleId="Titel1">
    <w:name w:val="Titel 1"/>
    <w:basedOn w:val="Standard"/>
    <w:next w:val="Standard"/>
    <w:rsid w:val="00664C58"/>
    <w:pPr>
      <w:keepNext/>
      <w:spacing w:before="240" w:after="60" w:line="280" w:lineRule="exact"/>
      <w:jc w:val="left"/>
      <w:outlineLvl w:val="0"/>
    </w:pPr>
    <w:rPr>
      <w:rFonts w:ascii="HydraOT-ExtdBook" w:eastAsia="Times New Roman" w:hAnsi="HydraOT-ExtdBook" w:cs="Arial"/>
      <w:bCs/>
      <w:color w:val="006081"/>
      <w:kern w:val="32"/>
      <w:sz w:val="32"/>
      <w:szCs w:val="32"/>
      <w:lang w:val="de-CH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Heilsarmee">
      <a:dk1>
        <a:sysClr val="windowText" lastClr="000000"/>
      </a:dk1>
      <a:lt1>
        <a:srgbClr val="651743"/>
      </a:lt1>
      <a:dk2>
        <a:srgbClr val="B5629C"/>
      </a:dk2>
      <a:lt2>
        <a:srgbClr val="A2C02F"/>
      </a:lt2>
      <a:accent1>
        <a:srgbClr val="ED1C24"/>
      </a:accent1>
      <a:accent2>
        <a:srgbClr val="253E49"/>
      </a:accent2>
      <a:accent3>
        <a:srgbClr val="006081"/>
      </a:accent3>
      <a:accent4>
        <a:srgbClr val="00B2DD"/>
      </a:accent4>
      <a:accent5>
        <a:srgbClr val="651743"/>
      </a:accent5>
      <a:accent6>
        <a:srgbClr val="F37021"/>
      </a:accent6>
      <a:hlink>
        <a:srgbClr val="B5629C"/>
      </a:hlink>
      <a:folHlink>
        <a:srgbClr val="651743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082BE1-0492-4974-949F-434E57D2F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CBB16EB6</Template>
  <TotalTime>0</TotalTime>
  <Pages>1</Pages>
  <Words>83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Stiftung Heilsarmee</Company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Wittwer</dc:creator>
  <cp:keywords/>
  <dc:description/>
  <cp:lastModifiedBy>Nathanael Nufer</cp:lastModifiedBy>
  <cp:revision>8</cp:revision>
  <cp:lastPrinted>2020-03-03T12:53:00Z</cp:lastPrinted>
  <dcterms:created xsi:type="dcterms:W3CDTF">2019-01-09T16:33:00Z</dcterms:created>
  <dcterms:modified xsi:type="dcterms:W3CDTF">2020-03-03T13:07:00Z</dcterms:modified>
</cp:coreProperties>
</file>